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5849" w14:textId="77777777" w:rsidR="00C40D1E" w:rsidRPr="00C40D1E" w:rsidRDefault="00C40D1E" w:rsidP="00C40D1E">
      <w:pPr>
        <w:jc w:val="center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REGULAMENTUL AUDIȚIEI INFORMALE PENTRU ARTIȘTI INSTRUMENTIȘTI</w:t>
      </w:r>
    </w:p>
    <w:p w14:paraId="78C9CDF8" w14:textId="77777777" w:rsidR="00C40D1E" w:rsidRDefault="00C40D1E" w:rsidP="00C40D1E">
      <w:pPr>
        <w:jc w:val="center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SELECȚIE COLABORATORI ORCHESTR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– STAGIUNEA 2026–2027</w:t>
      </w:r>
    </w:p>
    <w:p w14:paraId="37FFB883" w14:textId="77777777" w:rsidR="00C40D1E" w:rsidRPr="00C40D1E" w:rsidRDefault="00C40D1E" w:rsidP="00C40D1E">
      <w:pPr>
        <w:jc w:val="center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70EFA10C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Organizator: TEATRUL NA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Ţ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IONAL DE OPERET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Ş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I MUSICAL „ION DACIAN”, cu sediul social în Mun. Bucure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ş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ti, B-dul Mihail Kog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lniceanu nr. 70-72, sector 5, CIF 4340099.</w:t>
      </w:r>
    </w:p>
    <w:p w14:paraId="3402303D" w14:textId="49E2CE69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1. Data desf</w:t>
      </w:r>
      <w:r w:rsidRPr="00C40D1E">
        <w:rPr>
          <w:rFonts w:ascii="Times New Roman" w:eastAsia="Arial Unicode MS" w:hAnsi="Times New Roman" w:cs="Times New Roman" w:hint="cs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șur</w:t>
      </w:r>
      <w:r w:rsidRPr="00C40D1E">
        <w:rPr>
          <w:rFonts w:ascii="Times New Roman" w:eastAsia="Arial Unicode MS" w:hAnsi="Times New Roman" w:cs="Times New Roman" w:hint="cs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rii: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Miercuri, 8 septembrie 2026, 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începând cu 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ora 11:00.</w:t>
      </w:r>
    </w:p>
    <w:p w14:paraId="530156C5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2. Locația desf</w:t>
      </w:r>
      <w:r w:rsidRPr="00C40D1E">
        <w:rPr>
          <w:rFonts w:ascii="Times New Roman" w:eastAsia="Arial Unicode MS" w:hAnsi="Times New Roman" w:cs="Times New Roman" w:hint="cs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șur</w:t>
      </w:r>
      <w:r w:rsidRPr="00C40D1E">
        <w:rPr>
          <w:rFonts w:ascii="Times New Roman" w:eastAsia="Arial Unicode MS" w:hAnsi="Times New Roman" w:cs="Times New Roman" w:hint="cs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rii: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Teatrul Na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ţ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ional de Operet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și Musical „Ion Dacian”, București, B-dul Octavian Goga nr. 1, sector 3 - sala de Orchestr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„M. Didu”.</w:t>
      </w:r>
    </w:p>
    <w:p w14:paraId="756AAFC3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3. Scopul selecției:</w:t>
      </w:r>
    </w:p>
    <w:p w14:paraId="42347376" w14:textId="77777777" w:rsidR="00666072" w:rsidRDefault="00C40D1E" w:rsidP="00C40D1E">
      <w:pPr>
        <w:rPr>
          <w:lang w:val="ro-RO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Scopul acestei audiții informale este cooptarea de colaboratori - artiști instrumentiști în cadrul compartimentului Orchestr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 în vederea desf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șur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rii activit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ții artistice din cadrul stagiunii 2026–2027</w:t>
      </w:r>
      <w:r w:rsidR="00775265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 pentru următoarele partide</w:t>
      </w:r>
      <w:r w:rsidR="00775265" w:rsidRPr="00775265">
        <w:rPr>
          <w:lang w:val="ro-RO"/>
        </w:rPr>
        <w:t xml:space="preserve">: </w:t>
      </w:r>
    </w:p>
    <w:p w14:paraId="7BA8BA12" w14:textId="77777777" w:rsidR="00666072" w:rsidRDefault="00666072" w:rsidP="00666072">
      <w:pPr>
        <w:rPr>
          <w:lang w:val="ro-RO"/>
        </w:rPr>
      </w:pPr>
      <w:r>
        <w:rPr>
          <w:lang w:val="ro-RO"/>
        </w:rPr>
        <w:t xml:space="preserve">- </w:t>
      </w:r>
      <w:r w:rsidRPr="00775265">
        <w:rPr>
          <w:lang w:val="ro-RO"/>
        </w:rPr>
        <w:t xml:space="preserve">Vioara I </w:t>
      </w:r>
    </w:p>
    <w:p w14:paraId="01D5A1B1" w14:textId="31D04463" w:rsidR="00666072" w:rsidRDefault="00666072" w:rsidP="00C40D1E">
      <w:pPr>
        <w:rPr>
          <w:lang w:val="ro-RO"/>
        </w:rPr>
      </w:pPr>
      <w:r>
        <w:rPr>
          <w:lang w:val="ro-RO"/>
        </w:rPr>
        <w:t xml:space="preserve">- </w:t>
      </w:r>
      <w:r w:rsidRPr="00775265">
        <w:rPr>
          <w:lang w:val="ro-RO"/>
        </w:rPr>
        <w:t>Vioara II</w:t>
      </w:r>
    </w:p>
    <w:p w14:paraId="5368CC88" w14:textId="77777777" w:rsidR="00666072" w:rsidRDefault="00666072" w:rsidP="00666072">
      <w:pPr>
        <w:rPr>
          <w:lang w:val="ro-RO"/>
        </w:rPr>
      </w:pPr>
      <w:r>
        <w:rPr>
          <w:lang w:val="ro-RO"/>
        </w:rPr>
        <w:t xml:space="preserve">- </w:t>
      </w:r>
      <w:r w:rsidRPr="00775265">
        <w:rPr>
          <w:lang w:val="ro-RO"/>
        </w:rPr>
        <w:t xml:space="preserve">Violă </w:t>
      </w:r>
    </w:p>
    <w:p w14:paraId="7E45B61F" w14:textId="7375ED13" w:rsidR="00666072" w:rsidRDefault="00666072" w:rsidP="00C40D1E">
      <w:pPr>
        <w:rPr>
          <w:lang w:val="ro-RO"/>
        </w:rPr>
      </w:pPr>
      <w:r>
        <w:rPr>
          <w:lang w:val="ro-RO"/>
        </w:rPr>
        <w:t xml:space="preserve">- </w:t>
      </w:r>
      <w:r w:rsidRPr="00775265">
        <w:rPr>
          <w:lang w:val="ro-RO"/>
        </w:rPr>
        <w:t>Violoncel</w:t>
      </w:r>
    </w:p>
    <w:p w14:paraId="725FABD9" w14:textId="77777777" w:rsidR="00666072" w:rsidRPr="00775265" w:rsidRDefault="00666072" w:rsidP="00666072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>
        <w:rPr>
          <w:lang w:val="ro-RO"/>
        </w:rPr>
        <w:t xml:space="preserve">- </w:t>
      </w:r>
      <w:r w:rsidRPr="00775265">
        <w:rPr>
          <w:lang w:val="ro-RO"/>
        </w:rPr>
        <w:t>Contrabas</w:t>
      </w:r>
    </w:p>
    <w:p w14:paraId="408F14FC" w14:textId="77777777" w:rsidR="00666072" w:rsidRDefault="00666072" w:rsidP="00666072">
      <w:pPr>
        <w:rPr>
          <w:lang w:val="ro-RO"/>
        </w:rPr>
      </w:pPr>
      <w:r>
        <w:rPr>
          <w:lang w:val="ro-RO"/>
        </w:rPr>
        <w:t xml:space="preserve">- </w:t>
      </w:r>
      <w:r w:rsidRPr="00775265">
        <w:rPr>
          <w:lang w:val="ro-RO"/>
        </w:rPr>
        <w:t xml:space="preserve">Harpă </w:t>
      </w:r>
    </w:p>
    <w:p w14:paraId="2BABA181" w14:textId="7B2AA074" w:rsidR="00666072" w:rsidRDefault="00666072" w:rsidP="00C40D1E">
      <w:pPr>
        <w:rPr>
          <w:lang w:val="ro-RO"/>
        </w:rPr>
      </w:pPr>
      <w:r>
        <w:rPr>
          <w:lang w:val="ro-RO"/>
        </w:rPr>
        <w:t xml:space="preserve">- </w:t>
      </w:r>
      <w:r w:rsidRPr="00775265">
        <w:rPr>
          <w:lang w:val="ro-RO"/>
        </w:rPr>
        <w:t>Fagot</w:t>
      </w:r>
    </w:p>
    <w:p w14:paraId="5D8B78FE" w14:textId="37779681" w:rsidR="00666072" w:rsidRDefault="00666072" w:rsidP="00C40D1E">
      <w:pPr>
        <w:rPr>
          <w:lang w:val="ro-RO"/>
        </w:rPr>
      </w:pPr>
      <w:r>
        <w:rPr>
          <w:lang w:val="ro-RO"/>
        </w:rPr>
        <w:t xml:space="preserve">- </w:t>
      </w:r>
      <w:r w:rsidR="00775265" w:rsidRPr="00775265">
        <w:rPr>
          <w:lang w:val="ro-RO"/>
        </w:rPr>
        <w:t>Corn</w:t>
      </w:r>
    </w:p>
    <w:p w14:paraId="46820E68" w14:textId="77777777" w:rsidR="00666072" w:rsidRDefault="00666072" w:rsidP="00666072">
      <w:pPr>
        <w:rPr>
          <w:lang w:val="ro-RO"/>
        </w:rPr>
      </w:pPr>
      <w:r>
        <w:rPr>
          <w:lang w:val="ro-RO"/>
        </w:rPr>
        <w:t xml:space="preserve">- </w:t>
      </w:r>
      <w:r w:rsidRPr="00775265">
        <w:rPr>
          <w:lang w:val="ro-RO"/>
        </w:rPr>
        <w:t xml:space="preserve">Trompetă </w:t>
      </w:r>
    </w:p>
    <w:p w14:paraId="43664C18" w14:textId="7F5B9BFC" w:rsidR="00666072" w:rsidRDefault="00666072" w:rsidP="00C40D1E">
      <w:pPr>
        <w:rPr>
          <w:lang w:val="ro-RO"/>
        </w:rPr>
      </w:pPr>
      <w:r>
        <w:rPr>
          <w:lang w:val="ro-RO"/>
        </w:rPr>
        <w:t xml:space="preserve">- </w:t>
      </w:r>
      <w:r w:rsidRPr="00775265">
        <w:rPr>
          <w:lang w:val="ro-RO"/>
        </w:rPr>
        <w:t xml:space="preserve">Trombon </w:t>
      </w:r>
    </w:p>
    <w:p w14:paraId="30D7B8CC" w14:textId="56630F58" w:rsidR="00666072" w:rsidRDefault="00666072" w:rsidP="00C40D1E">
      <w:pPr>
        <w:rPr>
          <w:lang w:val="ro-RO"/>
        </w:rPr>
      </w:pPr>
      <w:r>
        <w:rPr>
          <w:lang w:val="ro-RO"/>
        </w:rPr>
        <w:t xml:space="preserve">- </w:t>
      </w:r>
      <w:r w:rsidR="00775265" w:rsidRPr="00775265">
        <w:rPr>
          <w:lang w:val="ro-RO"/>
        </w:rPr>
        <w:t>Percuție</w:t>
      </w:r>
    </w:p>
    <w:p w14:paraId="3EBB42D1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4. Condiții de participare:</w:t>
      </w:r>
    </w:p>
    <w:p w14:paraId="30FF302E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Candidații trebuie s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fie studenți sau absolvenți ai unei facult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ți de profil - interpretare instrumental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</w:t>
      </w:r>
    </w:p>
    <w:p w14:paraId="48E82FE6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Fiecare candidat trebuie s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fie însoțit de propriul corepetitor pentru susținerea probelor.</w:t>
      </w:r>
    </w:p>
    <w:p w14:paraId="3BA5A49D" w14:textId="4FD5A8EA" w:rsidR="00C40D1E" w:rsidRPr="00C40D1E" w:rsidRDefault="00C40D1E" w:rsidP="00C40D1E">
      <w:pPr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lastRenderedPageBreak/>
        <w:t>5. Desf</w:t>
      </w:r>
      <w:r w:rsidRPr="00C40D1E">
        <w:rPr>
          <w:rFonts w:ascii="Times New Roman" w:eastAsia="Arial Unicode MS" w:hAnsi="Times New Roman" w:cs="Times New Roman" w:hint="cs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șurarea audiției- Probe specifice pe partide:</w:t>
      </w:r>
    </w:p>
    <w:p w14:paraId="5CA8F001" w14:textId="7E3F3E9C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Repertoriul, lucr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rile solistice și pasajele orchestrale obligatorii pentru fiecare partid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instrumental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sunt prev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zute în Anexa nr. 1 la prezentul regulament.</w:t>
      </w:r>
    </w:p>
    <w:p w14:paraId="580C2F74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Accesul candidaților se va face în baza c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rții de identitate.</w:t>
      </w:r>
    </w:p>
    <w:p w14:paraId="66854DDB" w14:textId="1165438D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Candidații sunt rugați s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se prezinte cu cel puțin 30 de minute înainte de începerea 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audiției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</w:t>
      </w:r>
    </w:p>
    <w:p w14:paraId="2308A6CC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6. Anunțarea rezultatelor:</w:t>
      </w:r>
    </w:p>
    <w:p w14:paraId="1DF3AA97" w14:textId="68FF94A3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Rezultatele 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audiției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vor fi comunicate ulterior prin email.</w:t>
      </w:r>
    </w:p>
    <w:p w14:paraId="77642814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7. Disponibilitate:</w:t>
      </w:r>
    </w:p>
    <w:p w14:paraId="58627BC7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Candidații selectați trebuie s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fie disponibili pentru activitatea artistic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din cadrul stagiunii 2026–2027.</w:t>
      </w:r>
    </w:p>
    <w:p w14:paraId="55336C84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8. Documente necesare pentru înscriere:</w:t>
      </w:r>
    </w:p>
    <w:p w14:paraId="30D6DB05" w14:textId="10B9FCC0" w:rsidR="00C40D1E" w:rsidRPr="00C40D1E" w:rsidRDefault="00C40D1E" w:rsidP="00C40D1E">
      <w:pPr>
        <w:pStyle w:val="ListParagraph"/>
        <w:numPr>
          <w:ilvl w:val="0"/>
          <w:numId w:val="8"/>
        </w:num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Formular / cerere de înscriere completat și semnat (poate fi desc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rcat de pe site-ul www.opereta.ro, secțiunea </w:t>
      </w:r>
      <w:r w:rsidR="004B130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știri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).</w:t>
      </w:r>
    </w:p>
    <w:p w14:paraId="3D9D2B34" w14:textId="38A4D44D" w:rsidR="00C40D1E" w:rsidRPr="00C40D1E" w:rsidRDefault="00C40D1E" w:rsidP="00C40D1E">
      <w:pPr>
        <w:pStyle w:val="ListParagraph"/>
        <w:numPr>
          <w:ilvl w:val="0"/>
          <w:numId w:val="8"/>
        </w:num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Acord GDPR completat și semnat (poate fi desc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rcat de pe site-ul www.opereta.ro, secțiunea </w:t>
      </w:r>
      <w:r w:rsidR="004B130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știri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).</w:t>
      </w:r>
    </w:p>
    <w:p w14:paraId="518F424E" w14:textId="1FB019C3" w:rsidR="00C40D1E" w:rsidRPr="00C40D1E" w:rsidRDefault="00C40D1E" w:rsidP="00C40D1E">
      <w:pPr>
        <w:pStyle w:val="ListParagraph"/>
        <w:numPr>
          <w:ilvl w:val="0"/>
          <w:numId w:val="8"/>
        </w:num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CV artistic.</w:t>
      </w:r>
    </w:p>
    <w:p w14:paraId="249CEDC7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(Lipsa oric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rui document din cele de mai sus constituie temei pentru nefinalizarea înscrierii).</w:t>
      </w:r>
    </w:p>
    <w:p w14:paraId="335AB28D" w14:textId="7A055249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Documentele se trimit prin e-mail la adresa: casting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orchestra@opereta.ro.</w:t>
      </w:r>
    </w:p>
    <w:p w14:paraId="39809B19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Termen limit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de depunere a documentelor: Vineri, 4 septembrie 2026, ora 12:00.</w:t>
      </w:r>
    </w:p>
    <w:p w14:paraId="15CAD9B0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Știmele / materialele de studiu vor fi transmise prin e-mail candidaților începând cu data de 17 august 2026.</w:t>
      </w:r>
    </w:p>
    <w:p w14:paraId="220DF2FB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b/>
          <w:bCs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9. Alte informații:</w:t>
      </w:r>
    </w:p>
    <w:p w14:paraId="0C2F49F3" w14:textId="7777777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Organizatorii își rezerv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dreptul de a modifica prezentul regulament.</w:t>
      </w:r>
    </w:p>
    <w:p w14:paraId="0D349CB0" w14:textId="3932A717" w:rsidR="00C40D1E" w:rsidRPr="00C40D1E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Pentru întreb</w:t>
      </w:r>
      <w:r w:rsidRPr="00C40D1E">
        <w:rPr>
          <w:rFonts w:ascii="Times New Roman" w:eastAsia="Arial Unicode MS" w:hAnsi="Times New Roman" w:cs="Times New Roman" w:hint="cs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ă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ri: casting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</w:t>
      </w: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orchestra@opereta.ro.</w:t>
      </w:r>
    </w:p>
    <w:p w14:paraId="5EC8C3F8" w14:textId="366BC243" w:rsidR="00053F23" w:rsidRDefault="00C40D1E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C40D1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Confidențialitate: Datele personale vor fi prelucrate în conformitate cu legislația în vigoare.</w:t>
      </w:r>
    </w:p>
    <w:p w14:paraId="02E4FF1F" w14:textId="77777777" w:rsidR="00A354B7" w:rsidRDefault="00A354B7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18E9069B" w14:textId="77777777" w:rsidR="00A354B7" w:rsidRDefault="00A354B7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0EEA3115" w14:textId="77777777" w:rsidR="00A354B7" w:rsidRDefault="00A354B7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73BD3AFF" w14:textId="77777777" w:rsidR="00A354B7" w:rsidRDefault="00A354B7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6F7DF9DE" w14:textId="77777777" w:rsidR="00A354B7" w:rsidRDefault="00A354B7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9D79D1F" w14:textId="4DCE7E1D" w:rsidR="00A354B7" w:rsidRDefault="00A354B7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ANEXA 1</w:t>
      </w:r>
    </w:p>
    <w:p w14:paraId="41CFD194" w14:textId="77777777" w:rsidR="00775265" w:rsidRPr="006A32AA" w:rsidRDefault="00775265" w:rsidP="00775265">
      <w:pPr>
        <w:jc w:val="both"/>
        <w:rPr>
          <w:b/>
          <w:bCs/>
          <w:lang w:val="ro-RO"/>
        </w:rPr>
      </w:pPr>
      <w:r w:rsidRPr="006A32AA">
        <w:rPr>
          <w:b/>
          <w:bCs/>
          <w:lang w:val="ro-RO"/>
        </w:rPr>
        <w:t>Audiția constă în următoarele  probe:</w:t>
      </w:r>
    </w:p>
    <w:p w14:paraId="422F68AC" w14:textId="77777777" w:rsidR="00A354B7" w:rsidRDefault="00A354B7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51E6427A" w14:textId="77777777" w:rsidR="00666072" w:rsidRPr="00775265" w:rsidRDefault="00666072" w:rsidP="0066607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ro-RO"/>
        </w:rPr>
      </w:pPr>
      <w:r w:rsidRPr="00A354B7">
        <w:rPr>
          <w:rFonts w:ascii="Times New Roman" w:hAnsi="Times New Roman" w:cs="Times New Roman"/>
          <w:b/>
          <w:bCs/>
          <w:lang w:val="ro-RO"/>
        </w:rPr>
        <w:t xml:space="preserve">PARTIDA DE </w:t>
      </w:r>
      <w:r>
        <w:rPr>
          <w:rFonts w:ascii="Times New Roman" w:hAnsi="Times New Roman" w:cs="Times New Roman"/>
          <w:b/>
          <w:bCs/>
          <w:lang w:val="ro-RO"/>
        </w:rPr>
        <w:t>VIOARĂ- VIOARA I ȘI VIOARA II</w:t>
      </w:r>
    </w:p>
    <w:p w14:paraId="099127C7" w14:textId="77777777" w:rsidR="00666072" w:rsidRDefault="00666072" w:rsidP="00666072">
      <w:pPr>
        <w:rPr>
          <w:b/>
          <w:bCs/>
        </w:rPr>
      </w:pPr>
      <w:r>
        <w:rPr>
          <w:b/>
          <w:bCs/>
        </w:rPr>
        <w:t xml:space="preserve">1.Recital cu </w:t>
      </w:r>
      <w:proofErr w:type="spellStart"/>
      <w:r>
        <w:rPr>
          <w:b/>
          <w:bCs/>
        </w:rPr>
        <w:t>acompaniament</w:t>
      </w:r>
      <w:proofErr w:type="spellEnd"/>
      <w:r>
        <w:rPr>
          <w:b/>
          <w:bCs/>
        </w:rPr>
        <w:t xml:space="preserve"> de pian la </w:t>
      </w:r>
      <w:proofErr w:type="spellStart"/>
      <w:r>
        <w:rPr>
          <w:b/>
          <w:bCs/>
        </w:rPr>
        <w:t>alegerea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candidatului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dintre</w:t>
      </w:r>
      <w:proofErr w:type="spellEnd"/>
      <w:r>
        <w:rPr>
          <w:b/>
          <w:bCs/>
        </w:rPr>
        <w:t>:</w:t>
      </w:r>
    </w:p>
    <w:p w14:paraId="20AFAE86" w14:textId="77777777" w:rsidR="00666072" w:rsidRPr="006F187C" w:rsidRDefault="00666072" w:rsidP="00666072">
      <w:pPr>
        <w:rPr>
          <w:lang w:val="ro-RO"/>
        </w:rPr>
      </w:pPr>
      <w:r w:rsidRPr="006F187C">
        <w:t xml:space="preserve">- </w:t>
      </w:r>
      <w:proofErr w:type="spellStart"/>
      <w:r w:rsidRPr="006F187C">
        <w:t>W.</w:t>
      </w:r>
      <w:proofErr w:type="gramStart"/>
      <w:r w:rsidRPr="006F187C">
        <w:t>A.Mozart</w:t>
      </w:r>
      <w:proofErr w:type="spellEnd"/>
      <w:proofErr w:type="gramEnd"/>
      <w:r w:rsidRPr="006F187C">
        <w:t xml:space="preserve">- </w:t>
      </w:r>
      <w:proofErr w:type="spellStart"/>
      <w:proofErr w:type="gramStart"/>
      <w:r w:rsidRPr="006F187C">
        <w:t>p.I</w:t>
      </w:r>
      <w:proofErr w:type="spellEnd"/>
      <w:proofErr w:type="gramEnd"/>
      <w:r w:rsidRPr="006F187C">
        <w:t xml:space="preserve"> </w:t>
      </w:r>
      <w:r w:rsidRPr="00D25B9E">
        <w:rPr>
          <w:lang w:val="ro-RO"/>
        </w:rPr>
        <w:t>cu cadență</w:t>
      </w:r>
      <w:r w:rsidRPr="006F187C">
        <w:t xml:space="preserve"> </w:t>
      </w:r>
      <w:proofErr w:type="spellStart"/>
      <w:r w:rsidRPr="006F187C">
        <w:t>sau</w:t>
      </w:r>
      <w:proofErr w:type="spellEnd"/>
      <w:r w:rsidRPr="006F187C">
        <w:t xml:space="preserve"> </w:t>
      </w:r>
      <w:proofErr w:type="spellStart"/>
      <w:proofErr w:type="gramStart"/>
      <w:r w:rsidRPr="006F187C">
        <w:t>p.II</w:t>
      </w:r>
      <w:proofErr w:type="gramEnd"/>
      <w:r w:rsidRPr="006F187C">
        <w:t>+p.III</w:t>
      </w:r>
      <w:proofErr w:type="spellEnd"/>
      <w:r w:rsidRPr="006F187C">
        <w:t xml:space="preserve"> din </w:t>
      </w:r>
      <w:proofErr w:type="spellStart"/>
      <w:r w:rsidRPr="006F187C">
        <w:t>Concertul</w:t>
      </w:r>
      <w:proofErr w:type="spellEnd"/>
      <w:r w:rsidRPr="006F187C">
        <w:t xml:space="preserve"> nr 3 </w:t>
      </w:r>
      <w:r w:rsidRPr="006F187C">
        <w:rPr>
          <w:lang w:val="ro-RO"/>
        </w:rPr>
        <w:t xml:space="preserve">în Sol Major </w:t>
      </w:r>
    </w:p>
    <w:p w14:paraId="0EC70B1F" w14:textId="77777777" w:rsidR="00666072" w:rsidRPr="006F187C" w:rsidRDefault="00666072" w:rsidP="00666072">
      <w:pPr>
        <w:rPr>
          <w:lang w:val="ro-RO"/>
        </w:rPr>
      </w:pPr>
      <w:r>
        <w:rPr>
          <w:lang w:val="ro-RO"/>
        </w:rPr>
        <w:t>și</w:t>
      </w:r>
    </w:p>
    <w:p w14:paraId="05025FD5" w14:textId="77777777" w:rsidR="00666072" w:rsidRPr="006F187C" w:rsidRDefault="00666072" w:rsidP="00666072">
      <w:pPr>
        <w:rPr>
          <w:lang w:val="ro-RO"/>
        </w:rPr>
      </w:pPr>
      <w:r w:rsidRPr="00034A47">
        <w:rPr>
          <w:lang w:val="ro-RO"/>
        </w:rPr>
        <w:t xml:space="preserve">- W.A.Mozart- p.I </w:t>
      </w:r>
      <w:r w:rsidRPr="00D25B9E">
        <w:rPr>
          <w:lang w:val="ro-RO"/>
        </w:rPr>
        <w:t>cu cadență</w:t>
      </w:r>
      <w:r w:rsidRPr="00034A47">
        <w:rPr>
          <w:lang w:val="ro-RO"/>
        </w:rPr>
        <w:t xml:space="preserve"> sau p.II+p.III</w:t>
      </w:r>
      <w:r w:rsidRPr="006F187C">
        <w:rPr>
          <w:lang w:val="ro-RO"/>
        </w:rPr>
        <w:t xml:space="preserve"> din Concertul Nr.5 în La Major </w:t>
      </w:r>
    </w:p>
    <w:p w14:paraId="4723315D" w14:textId="77777777" w:rsidR="00666072" w:rsidRPr="00CF440B" w:rsidRDefault="00666072" w:rsidP="00666072">
      <w:pPr>
        <w:rPr>
          <w:b/>
          <w:bCs/>
          <w:lang w:val="ro-RO"/>
        </w:rPr>
      </w:pPr>
      <w:r w:rsidRPr="00CF440B">
        <w:rPr>
          <w:b/>
          <w:bCs/>
          <w:lang w:val="ro-RO"/>
        </w:rPr>
        <w:t>2. Interpretarea pasajelor – la alegerea comisiei – din următoarele titluri din repertoriul TNOMID</w:t>
      </w:r>
    </w:p>
    <w:p w14:paraId="2C29A576" w14:textId="77777777" w:rsidR="00666072" w:rsidRDefault="00666072" w:rsidP="00666072">
      <w:pPr>
        <w:rPr>
          <w:lang w:val="ro-RO"/>
        </w:rPr>
      </w:pPr>
      <w:r>
        <w:rPr>
          <w:lang w:val="ro-RO"/>
        </w:rPr>
        <w:t>1. J.Strauss-fiul - Voievodul Țiganilor-  Uvertura, Finalul Act I-Nr.7</w:t>
      </w:r>
    </w:p>
    <w:p w14:paraId="54BD7030" w14:textId="77777777" w:rsidR="00666072" w:rsidRDefault="00666072" w:rsidP="00666072">
      <w:pPr>
        <w:rPr>
          <w:lang w:val="ro-RO"/>
        </w:rPr>
      </w:pPr>
      <w:r>
        <w:rPr>
          <w:lang w:val="ro-RO"/>
        </w:rPr>
        <w:t>2. J.Strauss-fiul -  Liliacul-  Uvertura</w:t>
      </w:r>
    </w:p>
    <w:p w14:paraId="0285D6DB" w14:textId="77777777" w:rsidR="00666072" w:rsidRDefault="00666072" w:rsidP="00666072">
      <w:pPr>
        <w:rPr>
          <w:lang w:val="ro-RO"/>
        </w:rPr>
      </w:pPr>
      <w:r>
        <w:rPr>
          <w:lang w:val="ro-RO"/>
        </w:rPr>
        <w:t xml:space="preserve">3. E.Kalman - Prințesa Circului- Nr.15-Duet Mabel-Toni </w:t>
      </w:r>
    </w:p>
    <w:p w14:paraId="639034DF" w14:textId="77777777" w:rsidR="00666072" w:rsidRDefault="00666072" w:rsidP="00666072">
      <w:pPr>
        <w:rPr>
          <w:lang w:val="ro-RO"/>
        </w:rPr>
      </w:pPr>
      <w:r>
        <w:rPr>
          <w:lang w:val="ro-RO"/>
        </w:rPr>
        <w:t>4. C.Porter - Kiss me Kate-  Nr.11-Cantiamo d’ Amore</w:t>
      </w:r>
    </w:p>
    <w:p w14:paraId="2E493A63" w14:textId="77777777" w:rsidR="00666072" w:rsidRDefault="00666072" w:rsidP="00666072">
      <w:pPr>
        <w:rPr>
          <w:lang w:val="ro-RO"/>
        </w:rPr>
      </w:pPr>
      <w:r>
        <w:rPr>
          <w:lang w:val="ro-RO"/>
        </w:rPr>
        <w:t>5. E.Kalman - Silvia- -Nr.2-Marsch, Nr.6-Final Act I</w:t>
      </w:r>
    </w:p>
    <w:p w14:paraId="4A51BD9C" w14:textId="77777777" w:rsidR="00666072" w:rsidRDefault="00666072" w:rsidP="00666072">
      <w:pPr>
        <w:rPr>
          <w:lang w:val="ro-RO"/>
        </w:rPr>
      </w:pPr>
      <w:r>
        <w:rPr>
          <w:lang w:val="ro-RO"/>
        </w:rPr>
        <w:t>6. F.Loewe-My Fair Lady- Nr.21- The Flower Market- Street Can-can</w:t>
      </w:r>
    </w:p>
    <w:p w14:paraId="4D7E1E01" w14:textId="77777777" w:rsidR="00666072" w:rsidRDefault="00666072" w:rsidP="00666072">
      <w:pPr>
        <w:rPr>
          <w:lang w:val="ro-RO"/>
        </w:rPr>
      </w:pPr>
    </w:p>
    <w:p w14:paraId="720028CC" w14:textId="5A259893" w:rsidR="00666072" w:rsidRPr="00666072" w:rsidRDefault="00666072" w:rsidP="0066607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ro-RO"/>
        </w:rPr>
      </w:pPr>
      <w:r w:rsidRPr="00666072">
        <w:rPr>
          <w:rFonts w:ascii="Times New Roman" w:hAnsi="Times New Roman" w:cs="Times New Roman"/>
          <w:b/>
          <w:bCs/>
          <w:lang w:val="ro-RO"/>
        </w:rPr>
        <w:t>PARTIDA DE VIOLĂ</w:t>
      </w:r>
    </w:p>
    <w:p w14:paraId="0B2A13F2" w14:textId="77777777" w:rsidR="00666072" w:rsidRDefault="00666072" w:rsidP="00666072">
      <w:pPr>
        <w:rPr>
          <w:b/>
          <w:bCs/>
        </w:rPr>
      </w:pPr>
      <w:r>
        <w:rPr>
          <w:b/>
          <w:bCs/>
        </w:rPr>
        <w:t xml:space="preserve">1.Recital cu </w:t>
      </w:r>
      <w:proofErr w:type="spellStart"/>
      <w:r>
        <w:rPr>
          <w:b/>
          <w:bCs/>
        </w:rPr>
        <w:t>acompaniament</w:t>
      </w:r>
      <w:proofErr w:type="spellEnd"/>
      <w:r>
        <w:rPr>
          <w:b/>
          <w:bCs/>
        </w:rPr>
        <w:t xml:space="preserve"> de pian la </w:t>
      </w:r>
      <w:proofErr w:type="spellStart"/>
      <w:r>
        <w:rPr>
          <w:b/>
          <w:bCs/>
        </w:rPr>
        <w:t>alegerea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candidatului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dintre</w:t>
      </w:r>
      <w:proofErr w:type="spellEnd"/>
      <w:r>
        <w:rPr>
          <w:b/>
          <w:bCs/>
        </w:rPr>
        <w:t>:</w:t>
      </w:r>
    </w:p>
    <w:p w14:paraId="684BEBE0" w14:textId="77777777" w:rsidR="00666072" w:rsidRDefault="00666072" w:rsidP="00666072">
      <w:r w:rsidRPr="00D34933">
        <w:t xml:space="preserve">- Cecil Forsyth - Concert </w:t>
      </w:r>
      <w:proofErr w:type="spellStart"/>
      <w:r w:rsidRPr="00D34933">
        <w:t>în</w:t>
      </w:r>
      <w:proofErr w:type="spellEnd"/>
      <w:r w:rsidRPr="00D34933">
        <w:t xml:space="preserve"> sol minor   </w:t>
      </w:r>
      <w:r>
        <w:t>-</w:t>
      </w:r>
      <w:proofErr w:type="spellStart"/>
      <w:proofErr w:type="gramStart"/>
      <w:r>
        <w:t>p.I</w:t>
      </w:r>
      <w:proofErr w:type="spellEnd"/>
      <w:proofErr w:type="gram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p.II</w:t>
      </w:r>
      <w:proofErr w:type="spellEnd"/>
      <w:r>
        <w:t xml:space="preserve"> + p. III</w:t>
      </w:r>
    </w:p>
    <w:p w14:paraId="43A4DCB9" w14:textId="77777777" w:rsidR="00666072" w:rsidRPr="00D34933" w:rsidRDefault="00666072" w:rsidP="00666072">
      <w:proofErr w:type="spellStart"/>
      <w:r>
        <w:t>și</w:t>
      </w:r>
      <w:proofErr w:type="spellEnd"/>
    </w:p>
    <w:p w14:paraId="26B471B6" w14:textId="77777777" w:rsidR="00666072" w:rsidRPr="00B75491" w:rsidRDefault="00666072" w:rsidP="00666072">
      <w:r w:rsidRPr="00D34933">
        <w:t xml:space="preserve">-  Franz Schubert - Sonata </w:t>
      </w:r>
      <w:proofErr w:type="spellStart"/>
      <w:proofErr w:type="gramStart"/>
      <w:r w:rsidRPr="00D34933">
        <w:t>în</w:t>
      </w:r>
      <w:proofErr w:type="spellEnd"/>
      <w:r w:rsidRPr="00D34933">
        <w:t xml:space="preserve">  la</w:t>
      </w:r>
      <w:proofErr w:type="gramEnd"/>
      <w:r w:rsidRPr="00D34933">
        <w:t xml:space="preserve"> minor Arpeggione </w:t>
      </w:r>
      <w:r>
        <w:t>-</w:t>
      </w:r>
      <w:proofErr w:type="spellStart"/>
      <w:proofErr w:type="gramStart"/>
      <w:r>
        <w:t>p.I</w:t>
      </w:r>
      <w:proofErr w:type="spellEnd"/>
      <w:proofErr w:type="gram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p.II</w:t>
      </w:r>
      <w:proofErr w:type="spellEnd"/>
      <w:r>
        <w:t xml:space="preserve"> + p. III</w:t>
      </w:r>
    </w:p>
    <w:p w14:paraId="737B180C" w14:textId="77777777" w:rsidR="00666072" w:rsidRPr="00CF440B" w:rsidRDefault="00666072" w:rsidP="00666072">
      <w:pPr>
        <w:rPr>
          <w:b/>
          <w:bCs/>
          <w:lang w:val="ro-RO"/>
        </w:rPr>
      </w:pPr>
      <w:r w:rsidRPr="00CF440B">
        <w:rPr>
          <w:b/>
          <w:bCs/>
          <w:lang w:val="ro-RO"/>
        </w:rPr>
        <w:lastRenderedPageBreak/>
        <w:t>2. Interpretarea pasajelor – la alegerea comisiei – din următoarele titluri din repertoriul TNOMID</w:t>
      </w:r>
    </w:p>
    <w:p w14:paraId="545688C2" w14:textId="77777777" w:rsidR="00666072" w:rsidRDefault="00666072" w:rsidP="00666072">
      <w:pPr>
        <w:rPr>
          <w:lang w:val="ro-RO"/>
        </w:rPr>
      </w:pPr>
      <w:r>
        <w:rPr>
          <w:lang w:val="ro-RO"/>
        </w:rPr>
        <w:t>1. J.Strauss-fiul - Voievodul Țiganilor- Uvertura, Finalul Act I-Nr.7</w:t>
      </w:r>
    </w:p>
    <w:p w14:paraId="16C952D2" w14:textId="77777777" w:rsidR="00666072" w:rsidRDefault="00666072" w:rsidP="00666072">
      <w:pPr>
        <w:rPr>
          <w:lang w:val="ro-RO"/>
        </w:rPr>
      </w:pPr>
      <w:r>
        <w:rPr>
          <w:lang w:val="ro-RO"/>
        </w:rPr>
        <w:t>2. J.Strauss-fiul -  Liliacul- Uvertura</w:t>
      </w:r>
    </w:p>
    <w:p w14:paraId="447AFBAF" w14:textId="77777777" w:rsidR="00666072" w:rsidRDefault="00666072" w:rsidP="00666072">
      <w:pPr>
        <w:rPr>
          <w:lang w:val="ro-RO"/>
        </w:rPr>
      </w:pPr>
      <w:r>
        <w:rPr>
          <w:lang w:val="ro-RO"/>
        </w:rPr>
        <w:t xml:space="preserve">3. E.Kalman - Prințesa Circului- Nr.15-Duet Mabel-Toni </w:t>
      </w:r>
    </w:p>
    <w:p w14:paraId="3D1647A9" w14:textId="77777777" w:rsidR="00666072" w:rsidRDefault="00666072" w:rsidP="00666072">
      <w:pPr>
        <w:rPr>
          <w:lang w:val="ro-RO"/>
        </w:rPr>
      </w:pPr>
      <w:r>
        <w:rPr>
          <w:lang w:val="ro-RO"/>
        </w:rPr>
        <w:t>4. C.Porter -  Kiss me Kate-  Nr.11-Cantiamo d’ Amore</w:t>
      </w:r>
    </w:p>
    <w:p w14:paraId="1AC7E521" w14:textId="77777777" w:rsidR="00666072" w:rsidRDefault="00666072" w:rsidP="00666072">
      <w:pPr>
        <w:rPr>
          <w:lang w:val="ro-RO"/>
        </w:rPr>
      </w:pPr>
      <w:r>
        <w:rPr>
          <w:lang w:val="ro-RO"/>
        </w:rPr>
        <w:t>5. E.Kalman - Silvia- Nr.2-Marsch, Nr.6-Final Act I</w:t>
      </w:r>
    </w:p>
    <w:p w14:paraId="01ADE873" w14:textId="77777777" w:rsidR="00666072" w:rsidRDefault="00666072" w:rsidP="00666072">
      <w:r>
        <w:rPr>
          <w:lang w:val="ro-RO"/>
        </w:rPr>
        <w:t>6. F.Loewe - My Fair Lady- Nr.21- The Flower Market- Street Can-can</w:t>
      </w:r>
    </w:p>
    <w:p w14:paraId="07BB45DE" w14:textId="77777777" w:rsidR="00666072" w:rsidRPr="00775265" w:rsidRDefault="00666072" w:rsidP="00666072">
      <w:pPr>
        <w:rPr>
          <w:rFonts w:ascii="Times New Roman" w:hAnsi="Times New Roman" w:cs="Times New Roman"/>
        </w:rPr>
      </w:pPr>
    </w:p>
    <w:p w14:paraId="36741112" w14:textId="77777777" w:rsidR="00666072" w:rsidRPr="00775265" w:rsidRDefault="00666072" w:rsidP="0066607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ro-RO"/>
        </w:rPr>
      </w:pPr>
      <w:r w:rsidRPr="00A354B7">
        <w:rPr>
          <w:rFonts w:ascii="Times New Roman" w:hAnsi="Times New Roman" w:cs="Times New Roman"/>
          <w:b/>
          <w:bCs/>
          <w:lang w:val="ro-RO"/>
        </w:rPr>
        <w:t xml:space="preserve">PARTIDA DE </w:t>
      </w:r>
      <w:r>
        <w:rPr>
          <w:rFonts w:ascii="Times New Roman" w:hAnsi="Times New Roman" w:cs="Times New Roman"/>
          <w:b/>
          <w:bCs/>
          <w:lang w:val="ro-RO"/>
        </w:rPr>
        <w:t>VIOLONCEL</w:t>
      </w:r>
    </w:p>
    <w:p w14:paraId="1DBFAB96" w14:textId="77777777" w:rsidR="00666072" w:rsidRPr="00C740DC" w:rsidRDefault="00666072" w:rsidP="00666072">
      <w:pPr>
        <w:rPr>
          <w:b/>
          <w:bCs/>
        </w:rPr>
      </w:pPr>
      <w:r w:rsidRPr="00C740DC">
        <w:rPr>
          <w:b/>
          <w:bCs/>
        </w:rPr>
        <w:t xml:space="preserve">1.Recital cu </w:t>
      </w:r>
      <w:proofErr w:type="spellStart"/>
      <w:r w:rsidRPr="00C740DC">
        <w:rPr>
          <w:b/>
          <w:bCs/>
        </w:rPr>
        <w:t>acompaniament</w:t>
      </w:r>
      <w:proofErr w:type="spellEnd"/>
      <w:r w:rsidRPr="00C740DC">
        <w:rPr>
          <w:b/>
          <w:bCs/>
        </w:rPr>
        <w:t xml:space="preserve"> de pian la </w:t>
      </w:r>
      <w:proofErr w:type="spellStart"/>
      <w:r w:rsidRPr="00C740DC">
        <w:rPr>
          <w:b/>
          <w:bCs/>
        </w:rPr>
        <w:t>alegerea</w:t>
      </w:r>
      <w:proofErr w:type="spellEnd"/>
      <w:r w:rsidRPr="00C740DC">
        <w:rPr>
          <w:b/>
          <w:bCs/>
        </w:rPr>
        <w:t xml:space="preserve"> </w:t>
      </w:r>
      <w:proofErr w:type="spellStart"/>
      <w:r w:rsidRPr="00C740DC">
        <w:rPr>
          <w:b/>
          <w:bCs/>
        </w:rPr>
        <w:t>candidatului</w:t>
      </w:r>
      <w:proofErr w:type="spellEnd"/>
      <w:r w:rsidRPr="00C740DC">
        <w:rPr>
          <w:b/>
          <w:bCs/>
        </w:rPr>
        <w:t xml:space="preserve">, </w:t>
      </w:r>
      <w:proofErr w:type="spellStart"/>
      <w:r w:rsidRPr="00C740DC">
        <w:rPr>
          <w:b/>
          <w:bCs/>
        </w:rPr>
        <w:t>dintre</w:t>
      </w:r>
      <w:proofErr w:type="spellEnd"/>
      <w:r w:rsidRPr="00C740DC">
        <w:rPr>
          <w:b/>
          <w:bCs/>
        </w:rPr>
        <w:t>:</w:t>
      </w:r>
    </w:p>
    <w:p w14:paraId="5D264BB1" w14:textId="77777777" w:rsidR="00666072" w:rsidRDefault="00666072" w:rsidP="00666072">
      <w:r w:rsidRPr="007B4573">
        <w:t>J</w:t>
      </w:r>
      <w:r>
        <w:t>.</w:t>
      </w:r>
      <w:r w:rsidRPr="007B4573">
        <w:t xml:space="preserve"> Haydn </w:t>
      </w:r>
      <w:proofErr w:type="gramStart"/>
      <w:r w:rsidRPr="007B4573">
        <w:t>-  Concert</w:t>
      </w:r>
      <w:proofErr w:type="gramEnd"/>
      <w:r w:rsidRPr="007B4573">
        <w:t xml:space="preserve"> </w:t>
      </w:r>
      <w:proofErr w:type="gramStart"/>
      <w:r w:rsidRPr="007B4573">
        <w:t>C  Major</w:t>
      </w:r>
      <w:proofErr w:type="gramEnd"/>
      <w:r w:rsidRPr="007B4573">
        <w:t xml:space="preserve"> - part.1 </w:t>
      </w:r>
    </w:p>
    <w:p w14:paraId="2132B9F7" w14:textId="77777777" w:rsidR="00666072" w:rsidRPr="007B4573" w:rsidRDefault="00666072" w:rsidP="00666072">
      <w:proofErr w:type="spellStart"/>
      <w:r>
        <w:t>și</w:t>
      </w:r>
      <w:proofErr w:type="spellEnd"/>
    </w:p>
    <w:p w14:paraId="32150B74" w14:textId="77777777" w:rsidR="00666072" w:rsidRPr="007B4573" w:rsidRDefault="00666072" w:rsidP="00666072">
      <w:r w:rsidRPr="007B4573">
        <w:t>E</w:t>
      </w:r>
      <w:r>
        <w:t>.</w:t>
      </w:r>
      <w:r w:rsidRPr="007B4573">
        <w:t xml:space="preserve"> Elgar -   Concert Op.85 - part.1</w:t>
      </w:r>
    </w:p>
    <w:p w14:paraId="6C6528FF" w14:textId="77777777" w:rsidR="00666072" w:rsidRPr="00E95D83" w:rsidRDefault="00666072" w:rsidP="00666072">
      <w:pPr>
        <w:rPr>
          <w:b/>
          <w:bCs/>
          <w:lang w:val="ro-RO"/>
        </w:rPr>
      </w:pPr>
      <w:r w:rsidRPr="00E95D83">
        <w:rPr>
          <w:b/>
          <w:bCs/>
          <w:lang w:val="ro-RO"/>
        </w:rPr>
        <w:t>2. Interpretarea pasajelor – la alegerea comisiei – din următoarele titluri din repertoriul TNOMID</w:t>
      </w:r>
    </w:p>
    <w:p w14:paraId="7FE29FE4" w14:textId="77777777" w:rsidR="00666072" w:rsidRPr="007B4573" w:rsidRDefault="00666072" w:rsidP="00666072">
      <w:pPr>
        <w:rPr>
          <w:lang w:val="ro-RO"/>
        </w:rPr>
      </w:pPr>
      <w:r w:rsidRPr="007B4573">
        <w:rPr>
          <w:lang w:val="ro-RO"/>
        </w:rPr>
        <w:t xml:space="preserve">1. J.Strauss-fiul </w:t>
      </w:r>
      <w:r>
        <w:rPr>
          <w:lang w:val="ro-RO"/>
        </w:rPr>
        <w:t xml:space="preserve">- </w:t>
      </w:r>
      <w:r w:rsidRPr="007B4573">
        <w:rPr>
          <w:lang w:val="ro-RO"/>
        </w:rPr>
        <w:t>Voievodul Țiganilor-  Uvertura, Finalul Act I-Nr.7</w:t>
      </w:r>
    </w:p>
    <w:p w14:paraId="341CE557" w14:textId="77777777" w:rsidR="00666072" w:rsidRPr="007B4573" w:rsidRDefault="00666072" w:rsidP="00666072">
      <w:pPr>
        <w:rPr>
          <w:lang w:val="ro-RO"/>
        </w:rPr>
      </w:pPr>
      <w:r w:rsidRPr="007B4573">
        <w:rPr>
          <w:lang w:val="ro-RO"/>
        </w:rPr>
        <w:t>2</w:t>
      </w:r>
      <w:r w:rsidRPr="00DC5752">
        <w:rPr>
          <w:lang w:val="ro-RO"/>
        </w:rPr>
        <w:t xml:space="preserve"> </w:t>
      </w:r>
      <w:r w:rsidRPr="007B4573">
        <w:rPr>
          <w:lang w:val="ro-RO"/>
        </w:rPr>
        <w:t>J.Strauss-fiul</w:t>
      </w:r>
      <w:r>
        <w:rPr>
          <w:lang w:val="ro-RO"/>
        </w:rPr>
        <w:t xml:space="preserve">- </w:t>
      </w:r>
      <w:r w:rsidRPr="007B4573">
        <w:rPr>
          <w:lang w:val="ro-RO"/>
        </w:rPr>
        <w:t xml:space="preserve"> Liliacul-  Uvertura</w:t>
      </w:r>
    </w:p>
    <w:p w14:paraId="539709A7" w14:textId="77777777" w:rsidR="00666072" w:rsidRPr="007B4573" w:rsidRDefault="00666072" w:rsidP="00666072">
      <w:pPr>
        <w:rPr>
          <w:lang w:val="ro-RO"/>
        </w:rPr>
      </w:pPr>
      <w:r w:rsidRPr="007B4573">
        <w:rPr>
          <w:lang w:val="ro-RO"/>
        </w:rPr>
        <w:t xml:space="preserve">3. E.Kalman </w:t>
      </w:r>
      <w:r>
        <w:rPr>
          <w:lang w:val="ro-RO"/>
        </w:rPr>
        <w:t xml:space="preserve">- </w:t>
      </w:r>
      <w:r w:rsidRPr="007B4573">
        <w:rPr>
          <w:lang w:val="ro-RO"/>
        </w:rPr>
        <w:t xml:space="preserve">Prințesa Circului- Nr.15-Duet Mabel-Toni </w:t>
      </w:r>
    </w:p>
    <w:p w14:paraId="645A3DB5" w14:textId="77777777" w:rsidR="00666072" w:rsidRPr="007B4573" w:rsidRDefault="00666072" w:rsidP="00666072">
      <w:pPr>
        <w:rPr>
          <w:lang w:val="ro-RO"/>
        </w:rPr>
      </w:pPr>
      <w:r w:rsidRPr="007B4573">
        <w:rPr>
          <w:lang w:val="ro-RO"/>
        </w:rPr>
        <w:t>4. C.Porter</w:t>
      </w:r>
      <w:r>
        <w:rPr>
          <w:lang w:val="ro-RO"/>
        </w:rPr>
        <w:t xml:space="preserve"> - </w:t>
      </w:r>
      <w:r w:rsidRPr="007B4573">
        <w:rPr>
          <w:lang w:val="ro-RO"/>
        </w:rPr>
        <w:t xml:space="preserve"> Kiss me Kate-  Nr.11-Cantiamo d’ Amore</w:t>
      </w:r>
    </w:p>
    <w:p w14:paraId="74FE3420" w14:textId="77777777" w:rsidR="00666072" w:rsidRPr="007B4573" w:rsidRDefault="00666072" w:rsidP="00666072">
      <w:pPr>
        <w:rPr>
          <w:lang w:val="ro-RO"/>
        </w:rPr>
      </w:pPr>
      <w:r w:rsidRPr="007B4573">
        <w:rPr>
          <w:lang w:val="ro-RO"/>
        </w:rPr>
        <w:t xml:space="preserve">5. E.Kalman </w:t>
      </w:r>
      <w:r>
        <w:rPr>
          <w:lang w:val="ro-RO"/>
        </w:rPr>
        <w:t xml:space="preserve">- </w:t>
      </w:r>
      <w:r w:rsidRPr="007B4573">
        <w:rPr>
          <w:lang w:val="ro-RO"/>
        </w:rPr>
        <w:t>Silvia- Nr.2-Marsch, Nr.6-Final Act I</w:t>
      </w:r>
    </w:p>
    <w:p w14:paraId="572294A1" w14:textId="77777777" w:rsidR="00666072" w:rsidRPr="007B4573" w:rsidRDefault="00666072" w:rsidP="00666072">
      <w:r w:rsidRPr="007B4573">
        <w:rPr>
          <w:lang w:val="ro-RO"/>
        </w:rPr>
        <w:t xml:space="preserve">6. F.Loewe </w:t>
      </w:r>
      <w:r>
        <w:rPr>
          <w:lang w:val="ro-RO"/>
        </w:rPr>
        <w:t xml:space="preserve">- </w:t>
      </w:r>
      <w:r w:rsidRPr="007B4573">
        <w:rPr>
          <w:lang w:val="ro-RO"/>
        </w:rPr>
        <w:t>My Fair Lady- Nr.21- The Flower Market- Street Can-can</w:t>
      </w:r>
    </w:p>
    <w:p w14:paraId="362985D6" w14:textId="77777777" w:rsidR="00666072" w:rsidRDefault="00666072" w:rsidP="00666072"/>
    <w:p w14:paraId="49DA0495" w14:textId="77777777" w:rsidR="00666072" w:rsidRPr="00666072" w:rsidRDefault="00666072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1BEE0299" w14:textId="77777777" w:rsidR="00666072" w:rsidRDefault="00666072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7B7AA33A" w14:textId="77777777" w:rsidR="00666072" w:rsidRPr="00775265" w:rsidRDefault="00666072" w:rsidP="00666072">
      <w:pPr>
        <w:rPr>
          <w:rFonts w:ascii="Times New Roman" w:hAnsi="Times New Roman" w:cs="Times New Roman"/>
        </w:rPr>
      </w:pPr>
    </w:p>
    <w:p w14:paraId="2AD4F084" w14:textId="77777777" w:rsidR="00666072" w:rsidRPr="00775265" w:rsidRDefault="00666072" w:rsidP="00666072">
      <w:pPr>
        <w:rPr>
          <w:rFonts w:ascii="Times New Roman" w:hAnsi="Times New Roman" w:cs="Times New Roman"/>
        </w:rPr>
      </w:pPr>
    </w:p>
    <w:p w14:paraId="461BC8F3" w14:textId="19994807" w:rsidR="00666072" w:rsidRPr="00775265" w:rsidRDefault="00666072" w:rsidP="0066607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ro-RO"/>
        </w:rPr>
      </w:pPr>
      <w:r w:rsidRPr="00A354B7">
        <w:rPr>
          <w:rFonts w:ascii="Times New Roman" w:hAnsi="Times New Roman" w:cs="Times New Roman"/>
          <w:b/>
          <w:bCs/>
          <w:lang w:val="ro-RO"/>
        </w:rPr>
        <w:t xml:space="preserve">PARTIDA DE </w:t>
      </w:r>
      <w:r>
        <w:rPr>
          <w:rFonts w:ascii="Times New Roman" w:hAnsi="Times New Roman" w:cs="Times New Roman"/>
          <w:b/>
          <w:bCs/>
          <w:lang w:val="ro-RO"/>
        </w:rPr>
        <w:t>CONTRABAS</w:t>
      </w:r>
    </w:p>
    <w:p w14:paraId="32F8F9AE" w14:textId="77777777" w:rsidR="00666072" w:rsidRDefault="00666072" w:rsidP="00666072">
      <w:pPr>
        <w:rPr>
          <w:b/>
          <w:bCs/>
        </w:rPr>
      </w:pPr>
      <w:r>
        <w:rPr>
          <w:b/>
          <w:bCs/>
        </w:rPr>
        <w:t xml:space="preserve">1.Recital cu </w:t>
      </w:r>
      <w:proofErr w:type="spellStart"/>
      <w:r>
        <w:rPr>
          <w:b/>
          <w:bCs/>
        </w:rPr>
        <w:t>acompaniament</w:t>
      </w:r>
      <w:proofErr w:type="spellEnd"/>
      <w:r>
        <w:rPr>
          <w:b/>
          <w:bCs/>
        </w:rPr>
        <w:t xml:space="preserve"> de pian la </w:t>
      </w:r>
      <w:proofErr w:type="spellStart"/>
      <w:r>
        <w:rPr>
          <w:b/>
          <w:bCs/>
        </w:rPr>
        <w:t>alegerea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candidatului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dintre</w:t>
      </w:r>
      <w:proofErr w:type="spellEnd"/>
      <w:r>
        <w:rPr>
          <w:b/>
          <w:bCs/>
        </w:rPr>
        <w:t>:</w:t>
      </w:r>
    </w:p>
    <w:p w14:paraId="148F552A" w14:textId="77777777" w:rsidR="00666072" w:rsidRPr="00561854" w:rsidRDefault="00666072" w:rsidP="00666072">
      <w:r w:rsidRPr="00561854">
        <w:t xml:space="preserve">- Karl Ditters von Dittersdorf – Concert </w:t>
      </w:r>
      <w:proofErr w:type="spellStart"/>
      <w:r w:rsidRPr="00561854">
        <w:t>pentru</w:t>
      </w:r>
      <w:proofErr w:type="spellEnd"/>
      <w:r w:rsidRPr="00561854">
        <w:t xml:space="preserve"> </w:t>
      </w:r>
      <w:proofErr w:type="spellStart"/>
      <w:r w:rsidRPr="00561854">
        <w:t>contrabas</w:t>
      </w:r>
      <w:proofErr w:type="spellEnd"/>
      <w:r w:rsidRPr="00561854">
        <w:t xml:space="preserve"> nr. 2 </w:t>
      </w:r>
      <w:proofErr w:type="spellStart"/>
      <w:r w:rsidRPr="00561854">
        <w:t>în</w:t>
      </w:r>
      <w:proofErr w:type="spellEnd"/>
      <w:r w:rsidRPr="00561854">
        <w:t xml:space="preserve"> Mi major, </w:t>
      </w:r>
      <w:proofErr w:type="spellStart"/>
      <w:r w:rsidRPr="00561854">
        <w:t>partea</w:t>
      </w:r>
      <w:proofErr w:type="spellEnd"/>
      <w:r w:rsidRPr="00561854">
        <w:t xml:space="preserve"> I (Allegro) cu </w:t>
      </w:r>
      <w:proofErr w:type="spellStart"/>
      <w:r w:rsidRPr="00561854">
        <w:t>cadență</w:t>
      </w:r>
      <w:proofErr w:type="spellEnd"/>
    </w:p>
    <w:p w14:paraId="59C2F4A3" w14:textId="77777777" w:rsidR="00666072" w:rsidRPr="00561854" w:rsidRDefault="00666072" w:rsidP="00666072">
      <w:proofErr w:type="spellStart"/>
      <w:r>
        <w:t>și</w:t>
      </w:r>
      <w:proofErr w:type="spellEnd"/>
    </w:p>
    <w:p w14:paraId="272FFCE3" w14:textId="77777777" w:rsidR="00666072" w:rsidRPr="00561854" w:rsidRDefault="00666072" w:rsidP="00666072">
      <w:r w:rsidRPr="00561854">
        <w:t xml:space="preserve">- Johann Baptist Vanhal – Concert </w:t>
      </w:r>
      <w:proofErr w:type="spellStart"/>
      <w:r w:rsidRPr="00561854">
        <w:t>pentru</w:t>
      </w:r>
      <w:proofErr w:type="spellEnd"/>
      <w:r w:rsidRPr="00561854">
        <w:t xml:space="preserve"> </w:t>
      </w:r>
      <w:proofErr w:type="spellStart"/>
      <w:r w:rsidRPr="00561854">
        <w:t>contrabas</w:t>
      </w:r>
      <w:proofErr w:type="spellEnd"/>
      <w:r w:rsidRPr="00561854">
        <w:t xml:space="preserve"> </w:t>
      </w:r>
      <w:proofErr w:type="spellStart"/>
      <w:r w:rsidRPr="00561854">
        <w:t>în</w:t>
      </w:r>
      <w:proofErr w:type="spellEnd"/>
      <w:r w:rsidRPr="00561854">
        <w:t xml:space="preserve"> Re major, </w:t>
      </w:r>
      <w:proofErr w:type="spellStart"/>
      <w:r w:rsidRPr="00561854">
        <w:t>partea</w:t>
      </w:r>
      <w:proofErr w:type="spellEnd"/>
      <w:r w:rsidRPr="00561854">
        <w:t xml:space="preserve"> I (Allegro moderato) cu </w:t>
      </w:r>
      <w:proofErr w:type="spellStart"/>
      <w:r w:rsidRPr="00561854">
        <w:t>cadență</w:t>
      </w:r>
      <w:proofErr w:type="spellEnd"/>
    </w:p>
    <w:p w14:paraId="77056AFA" w14:textId="77777777" w:rsidR="00666072" w:rsidRPr="00CF440B" w:rsidRDefault="00666072" w:rsidP="00666072">
      <w:pPr>
        <w:rPr>
          <w:b/>
          <w:bCs/>
          <w:lang w:val="ro-RO"/>
        </w:rPr>
      </w:pPr>
      <w:r w:rsidRPr="00CF440B">
        <w:rPr>
          <w:b/>
          <w:bCs/>
          <w:lang w:val="ro-RO"/>
        </w:rPr>
        <w:t>2. Interpretarea pasajelor – la alegerea comisiei – din următoarele titluri din repertoriul TNOMID</w:t>
      </w:r>
    </w:p>
    <w:p w14:paraId="25E5E2D9" w14:textId="77777777" w:rsidR="00666072" w:rsidRDefault="00666072" w:rsidP="00666072">
      <w:pPr>
        <w:rPr>
          <w:lang w:val="ro-RO"/>
        </w:rPr>
      </w:pPr>
      <w:r>
        <w:rPr>
          <w:lang w:val="ro-RO"/>
        </w:rPr>
        <w:t>1. J.Strauss-fiul -  Voievodul Țiganilor- Uvertura, Finalul Act I-Nr.7,Final Act II- Nr.13</w:t>
      </w:r>
    </w:p>
    <w:p w14:paraId="7F3C5334" w14:textId="77777777" w:rsidR="00666072" w:rsidRDefault="00666072" w:rsidP="00666072">
      <w:pPr>
        <w:rPr>
          <w:lang w:val="ro-RO"/>
        </w:rPr>
      </w:pPr>
      <w:r>
        <w:rPr>
          <w:lang w:val="ro-RO"/>
        </w:rPr>
        <w:t>2. J.Strauss-fiul - Liliacul-  Uvertura</w:t>
      </w:r>
    </w:p>
    <w:p w14:paraId="4850F0D2" w14:textId="77777777" w:rsidR="00666072" w:rsidRDefault="00666072" w:rsidP="00666072">
      <w:pPr>
        <w:rPr>
          <w:lang w:val="ro-RO"/>
        </w:rPr>
      </w:pPr>
      <w:r>
        <w:rPr>
          <w:lang w:val="ro-RO"/>
        </w:rPr>
        <w:t xml:space="preserve">3. E.Kalman - Prințesa Circului- Nr.15-Duet Mabel-Toni </w:t>
      </w:r>
    </w:p>
    <w:p w14:paraId="643376BD" w14:textId="77777777" w:rsidR="00666072" w:rsidRDefault="00666072" w:rsidP="00666072">
      <w:pPr>
        <w:rPr>
          <w:lang w:val="ro-RO"/>
        </w:rPr>
      </w:pPr>
      <w:r>
        <w:rPr>
          <w:lang w:val="ro-RO"/>
        </w:rPr>
        <w:t>4. C.Porter - Kiss me Kate- Nr.11-Cantiamo d’ Amore</w:t>
      </w:r>
    </w:p>
    <w:p w14:paraId="255F1152" w14:textId="77777777" w:rsidR="00666072" w:rsidRDefault="00666072" w:rsidP="00666072">
      <w:pPr>
        <w:rPr>
          <w:lang w:val="ro-RO"/>
        </w:rPr>
      </w:pPr>
      <w:r>
        <w:rPr>
          <w:lang w:val="ro-RO"/>
        </w:rPr>
        <w:t>5. E.Kalman - Silvia- Nr.2-Marsch, Nr.6-Final Act I</w:t>
      </w:r>
    </w:p>
    <w:p w14:paraId="65205608" w14:textId="7D8DFECA" w:rsidR="00666072" w:rsidRPr="00666072" w:rsidRDefault="00666072" w:rsidP="00C40D1E">
      <w:r>
        <w:rPr>
          <w:lang w:val="ro-RO"/>
        </w:rPr>
        <w:t>6. F.Loewe -  My Fair Lady- Nr.21- The Flower Market- Street Can-can</w:t>
      </w:r>
    </w:p>
    <w:p w14:paraId="603AADCE" w14:textId="77777777" w:rsidR="00666072" w:rsidRPr="00775265" w:rsidRDefault="00666072" w:rsidP="00666072">
      <w:pPr>
        <w:rPr>
          <w:rFonts w:ascii="Times New Roman" w:hAnsi="Times New Roman" w:cs="Times New Roman"/>
          <w:lang w:val="ro-RO"/>
        </w:rPr>
      </w:pPr>
    </w:p>
    <w:p w14:paraId="462A90A0" w14:textId="71311012" w:rsidR="00666072" w:rsidRPr="00666072" w:rsidRDefault="00666072" w:rsidP="0066607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ro-RO"/>
        </w:rPr>
      </w:pPr>
      <w:r w:rsidRPr="00666072">
        <w:rPr>
          <w:rFonts w:ascii="Times New Roman" w:hAnsi="Times New Roman" w:cs="Times New Roman"/>
          <w:b/>
          <w:bCs/>
          <w:lang w:val="ro-RO"/>
        </w:rPr>
        <w:t>PARTIDA DE HARPĂ</w:t>
      </w:r>
    </w:p>
    <w:p w14:paraId="69FB2D54" w14:textId="77777777" w:rsidR="00666072" w:rsidRDefault="00666072" w:rsidP="00666072">
      <w:pPr>
        <w:rPr>
          <w:b/>
          <w:bCs/>
        </w:rPr>
      </w:pPr>
      <w:r>
        <w:rPr>
          <w:b/>
          <w:bCs/>
        </w:rPr>
        <w:t xml:space="preserve">1.Recital </w:t>
      </w:r>
      <w:proofErr w:type="spellStart"/>
      <w:r>
        <w:rPr>
          <w:b/>
          <w:bCs/>
        </w:rPr>
        <w:t>fără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acompaniament</w:t>
      </w:r>
      <w:proofErr w:type="spellEnd"/>
      <w:r>
        <w:rPr>
          <w:b/>
          <w:bCs/>
        </w:rPr>
        <w:t xml:space="preserve">  de</w:t>
      </w:r>
      <w:proofErr w:type="gramEnd"/>
      <w:r>
        <w:rPr>
          <w:b/>
          <w:bCs/>
        </w:rPr>
        <w:t xml:space="preserve"> pian la </w:t>
      </w:r>
      <w:proofErr w:type="spellStart"/>
      <w:r>
        <w:rPr>
          <w:b/>
          <w:bCs/>
        </w:rPr>
        <w:t>alegerea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candidatului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dintre</w:t>
      </w:r>
      <w:proofErr w:type="spellEnd"/>
      <w:r>
        <w:rPr>
          <w:b/>
          <w:bCs/>
        </w:rPr>
        <w:t>:</w:t>
      </w:r>
    </w:p>
    <w:p w14:paraId="6406DC3C" w14:textId="77777777" w:rsidR="00666072" w:rsidRPr="00626234" w:rsidRDefault="00666072" w:rsidP="00666072">
      <w:r w:rsidRPr="00626234">
        <w:t>- G. Faure - Impromptu</w:t>
      </w:r>
    </w:p>
    <w:p w14:paraId="763BD923" w14:textId="77777777" w:rsidR="00666072" w:rsidRPr="00626234" w:rsidRDefault="00666072" w:rsidP="00666072">
      <w:r w:rsidRPr="00626234">
        <w:t>- L. Spohr - Fantasie</w:t>
      </w:r>
    </w:p>
    <w:p w14:paraId="710610C4" w14:textId="77777777" w:rsidR="00666072" w:rsidRPr="00CF440B" w:rsidRDefault="00666072" w:rsidP="00666072">
      <w:pPr>
        <w:rPr>
          <w:b/>
          <w:bCs/>
          <w:lang w:val="ro-RO"/>
        </w:rPr>
      </w:pPr>
      <w:r w:rsidRPr="00CF440B">
        <w:rPr>
          <w:b/>
          <w:bCs/>
          <w:lang w:val="ro-RO"/>
        </w:rPr>
        <w:t>2. Interpretarea pasajelor – la alegerea comisiei – din următoarele titluri din repertoriul TNOMID</w:t>
      </w:r>
    </w:p>
    <w:p w14:paraId="10BE358E" w14:textId="77777777" w:rsidR="00666072" w:rsidRPr="00191574" w:rsidRDefault="00666072" w:rsidP="00666072">
      <w:r w:rsidRPr="00191574">
        <w:rPr>
          <w:lang w:val="ro-RO"/>
        </w:rPr>
        <w:t xml:space="preserve">1. </w:t>
      </w:r>
      <w:r w:rsidRPr="00191574">
        <w:t xml:space="preserve">G. </w:t>
      </w:r>
      <w:proofErr w:type="spellStart"/>
      <w:r w:rsidRPr="00191574">
        <w:t>Presgurvic</w:t>
      </w:r>
      <w:proofErr w:type="spellEnd"/>
      <w:r w:rsidRPr="00191574">
        <w:t xml:space="preserve"> - Romeo </w:t>
      </w:r>
      <w:proofErr w:type="spellStart"/>
      <w:r w:rsidRPr="00191574">
        <w:t>si</w:t>
      </w:r>
      <w:proofErr w:type="spellEnd"/>
      <w:r w:rsidRPr="00191574">
        <w:t xml:space="preserve"> Julieta</w:t>
      </w:r>
      <w:proofErr w:type="gramStart"/>
      <w:r w:rsidRPr="00191574">
        <w:t>-  Nr</w:t>
      </w:r>
      <w:proofErr w:type="gramEnd"/>
      <w:r w:rsidRPr="00191574">
        <w:t>.24</w:t>
      </w:r>
    </w:p>
    <w:p w14:paraId="6C192FEC" w14:textId="77777777" w:rsidR="00666072" w:rsidRPr="00191574" w:rsidRDefault="00666072" w:rsidP="00666072">
      <w:pPr>
        <w:rPr>
          <w:lang w:val="ro-RO"/>
        </w:rPr>
      </w:pPr>
      <w:r w:rsidRPr="00191574">
        <w:rPr>
          <w:lang w:val="ro-RO"/>
        </w:rPr>
        <w:lastRenderedPageBreak/>
        <w:t>2. E.Kalman</w:t>
      </w:r>
      <w:r>
        <w:rPr>
          <w:lang w:val="ro-RO"/>
        </w:rPr>
        <w:t xml:space="preserve"> - </w:t>
      </w:r>
      <w:r w:rsidRPr="00191574">
        <w:rPr>
          <w:lang w:val="ro-RO"/>
        </w:rPr>
        <w:t xml:space="preserve"> Silvia- </w:t>
      </w:r>
      <w:r w:rsidRPr="00191574">
        <w:t xml:space="preserve"> Nr. 9</w:t>
      </w:r>
    </w:p>
    <w:p w14:paraId="1D505870" w14:textId="77777777" w:rsidR="00666072" w:rsidRPr="00191574" w:rsidRDefault="00666072" w:rsidP="00666072">
      <w:r w:rsidRPr="00191574">
        <w:rPr>
          <w:lang w:val="ro-RO"/>
        </w:rPr>
        <w:t>3. E.Kalman</w:t>
      </w:r>
      <w:r>
        <w:rPr>
          <w:lang w:val="ro-RO"/>
        </w:rPr>
        <w:t xml:space="preserve"> - </w:t>
      </w:r>
      <w:r w:rsidRPr="00191574">
        <w:rPr>
          <w:lang w:val="ro-RO"/>
        </w:rPr>
        <w:t xml:space="preserve"> Prințesa Circului- </w:t>
      </w:r>
      <w:r w:rsidRPr="00191574">
        <w:t xml:space="preserve"> Nr.9 , Nr.11        </w:t>
      </w:r>
    </w:p>
    <w:p w14:paraId="2E5D8326" w14:textId="77777777" w:rsidR="00666072" w:rsidRDefault="00666072" w:rsidP="00666072">
      <w:r w:rsidRPr="00191574">
        <w:rPr>
          <w:lang w:val="ro-RO"/>
        </w:rPr>
        <w:t>4. F.Loewe</w:t>
      </w:r>
      <w:r>
        <w:rPr>
          <w:lang w:val="ro-RO"/>
        </w:rPr>
        <w:t xml:space="preserve"> - </w:t>
      </w:r>
      <w:r w:rsidRPr="00191574">
        <w:rPr>
          <w:lang w:val="ro-RO"/>
        </w:rPr>
        <w:t xml:space="preserve"> My Fair Lady- </w:t>
      </w:r>
      <w:r w:rsidRPr="00191574">
        <w:t xml:space="preserve"> Nr. 26</w:t>
      </w:r>
    </w:p>
    <w:p w14:paraId="5AE51465" w14:textId="77777777" w:rsidR="00666072" w:rsidRDefault="00666072" w:rsidP="00666072">
      <w:pPr>
        <w:rPr>
          <w:lang w:val="ro-RO"/>
        </w:rPr>
      </w:pPr>
    </w:p>
    <w:p w14:paraId="214C3FC9" w14:textId="304DB895" w:rsidR="00666072" w:rsidRPr="00666072" w:rsidRDefault="00666072" w:rsidP="0066607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ro-RO"/>
        </w:rPr>
      </w:pPr>
      <w:r w:rsidRPr="00666072">
        <w:rPr>
          <w:rFonts w:ascii="Times New Roman" w:hAnsi="Times New Roman" w:cs="Times New Roman"/>
          <w:b/>
          <w:bCs/>
          <w:lang w:val="ro-RO"/>
        </w:rPr>
        <w:t>PARTIDA DE FAGOT</w:t>
      </w:r>
    </w:p>
    <w:p w14:paraId="0537B460" w14:textId="77777777" w:rsidR="00666072" w:rsidRDefault="00666072" w:rsidP="00666072">
      <w:pPr>
        <w:rPr>
          <w:b/>
          <w:bCs/>
        </w:rPr>
      </w:pPr>
      <w:r>
        <w:rPr>
          <w:b/>
          <w:bCs/>
        </w:rPr>
        <w:t xml:space="preserve">1.Recital cu </w:t>
      </w:r>
      <w:proofErr w:type="spellStart"/>
      <w:r>
        <w:rPr>
          <w:b/>
          <w:bCs/>
        </w:rPr>
        <w:t>acompaniament</w:t>
      </w:r>
      <w:proofErr w:type="spellEnd"/>
      <w:r>
        <w:rPr>
          <w:b/>
          <w:bCs/>
        </w:rPr>
        <w:t xml:space="preserve"> de pian la </w:t>
      </w:r>
      <w:proofErr w:type="spellStart"/>
      <w:r>
        <w:rPr>
          <w:b/>
          <w:bCs/>
        </w:rPr>
        <w:t>alegerea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candidatului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dintre</w:t>
      </w:r>
      <w:proofErr w:type="spellEnd"/>
      <w:r>
        <w:rPr>
          <w:b/>
          <w:bCs/>
        </w:rPr>
        <w:t>:</w:t>
      </w:r>
    </w:p>
    <w:p w14:paraId="450F7CC0" w14:textId="77777777" w:rsidR="00666072" w:rsidRPr="003F1722" w:rsidRDefault="00666072" w:rsidP="00666072">
      <w:r>
        <w:t xml:space="preserve">- </w:t>
      </w:r>
      <w:r w:rsidRPr="003F1722">
        <w:t xml:space="preserve">W. A. Mozart - concert Si B Major, KW 191 - </w:t>
      </w:r>
      <w:proofErr w:type="spellStart"/>
      <w:r w:rsidRPr="003F1722">
        <w:t>partea</w:t>
      </w:r>
      <w:proofErr w:type="spellEnd"/>
      <w:r w:rsidRPr="003F1722">
        <w:t xml:space="preserve"> I cu </w:t>
      </w:r>
      <w:proofErr w:type="spellStart"/>
      <w:r w:rsidRPr="003F1722">
        <w:t>cadență</w:t>
      </w:r>
      <w:proofErr w:type="spellEnd"/>
    </w:p>
    <w:p w14:paraId="7E319C3A" w14:textId="77777777" w:rsidR="00666072" w:rsidRPr="003F1722" w:rsidRDefault="00666072" w:rsidP="00666072">
      <w:pPr>
        <w:rPr>
          <w:lang w:val="ro-RO"/>
        </w:rPr>
      </w:pPr>
      <w:r w:rsidRPr="003F1722">
        <w:rPr>
          <w:lang w:val="ro-RO"/>
        </w:rPr>
        <w:t>Și</w:t>
      </w:r>
    </w:p>
    <w:p w14:paraId="50434C0A" w14:textId="77777777" w:rsidR="00666072" w:rsidRPr="00775265" w:rsidRDefault="00666072" w:rsidP="00666072">
      <w:pPr>
        <w:rPr>
          <w:lang w:val="ro-RO"/>
        </w:rPr>
      </w:pPr>
      <w:r>
        <w:t xml:space="preserve">- </w:t>
      </w:r>
      <w:r w:rsidRPr="003F1722">
        <w:t>C</w:t>
      </w:r>
      <w:r>
        <w:t>.</w:t>
      </w:r>
      <w:r w:rsidRPr="003F1722">
        <w:t xml:space="preserve"> Saint-Saens - </w:t>
      </w:r>
      <w:proofErr w:type="spellStart"/>
      <w:r w:rsidRPr="003F1722">
        <w:t>Sonată</w:t>
      </w:r>
      <w:proofErr w:type="spellEnd"/>
      <w:r w:rsidRPr="003F1722">
        <w:t xml:space="preserve">, opus 168 </w:t>
      </w:r>
      <w:proofErr w:type="spellStart"/>
      <w:r w:rsidRPr="003F1722">
        <w:t>părțile</w:t>
      </w:r>
      <w:proofErr w:type="spellEnd"/>
      <w:r w:rsidRPr="003F1722">
        <w:t xml:space="preserve"> I </w:t>
      </w:r>
      <w:proofErr w:type="spellStart"/>
      <w:r w:rsidRPr="003F1722">
        <w:t>și</w:t>
      </w:r>
      <w:proofErr w:type="spellEnd"/>
      <w:r w:rsidRPr="003F1722">
        <w:t xml:space="preserve"> II</w:t>
      </w:r>
      <w:r w:rsidRPr="003F1722">
        <w:rPr>
          <w:lang w:val="ro-RO"/>
        </w:rPr>
        <w:t xml:space="preserve"> 2.</w:t>
      </w:r>
    </w:p>
    <w:p w14:paraId="40C8F5EC" w14:textId="77777777" w:rsidR="00666072" w:rsidRDefault="00666072" w:rsidP="00666072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2. </w:t>
      </w:r>
      <w:r w:rsidRPr="00CF440B">
        <w:rPr>
          <w:b/>
          <w:bCs/>
          <w:lang w:val="ro-RO"/>
        </w:rPr>
        <w:t xml:space="preserve"> Interpretarea pasajelor – la alegerea comisiei – din următoarele titluri din repertoriul TNOMID</w:t>
      </w:r>
    </w:p>
    <w:p w14:paraId="788F33DA" w14:textId="77777777" w:rsidR="00666072" w:rsidRPr="00CF440B" w:rsidRDefault="00666072" w:rsidP="00666072">
      <w:pPr>
        <w:rPr>
          <w:b/>
          <w:bCs/>
          <w:lang w:val="ro-RO"/>
        </w:rPr>
      </w:pPr>
    </w:p>
    <w:p w14:paraId="28C51939" w14:textId="77777777" w:rsidR="00666072" w:rsidRPr="00CD0A61" w:rsidRDefault="00666072" w:rsidP="00666072">
      <w:pPr>
        <w:rPr>
          <w:lang w:val="ro-RO"/>
        </w:rPr>
      </w:pPr>
      <w:r w:rsidRPr="00CD0A61">
        <w:rPr>
          <w:lang w:val="ro-RO"/>
        </w:rPr>
        <w:t>1 - J.Strauss-fiul</w:t>
      </w:r>
      <w:r>
        <w:rPr>
          <w:lang w:val="ro-RO"/>
        </w:rPr>
        <w:t xml:space="preserve"> - </w:t>
      </w:r>
      <w:r w:rsidRPr="00CD0A61">
        <w:rPr>
          <w:lang w:val="ro-RO"/>
        </w:rPr>
        <w:t xml:space="preserve"> Liliacul-  numarul 13. Melodram</w:t>
      </w:r>
    </w:p>
    <w:p w14:paraId="2C657042" w14:textId="77777777" w:rsidR="00666072" w:rsidRPr="00CD0A61" w:rsidRDefault="00666072" w:rsidP="00666072">
      <w:pPr>
        <w:rPr>
          <w:lang w:val="ro-RO"/>
        </w:rPr>
      </w:pPr>
      <w:r w:rsidRPr="00CD0A61">
        <w:rPr>
          <w:lang w:val="ro-RO"/>
        </w:rPr>
        <w:t>2 - C.Porter</w:t>
      </w:r>
      <w:r>
        <w:rPr>
          <w:lang w:val="ro-RO"/>
        </w:rPr>
        <w:t xml:space="preserve"> - </w:t>
      </w:r>
      <w:r w:rsidRPr="00CD0A61">
        <w:rPr>
          <w:lang w:val="ro-RO"/>
        </w:rPr>
        <w:t xml:space="preserve"> Kiss me Kate-  Nr. 23 I Am Ashamed That Women Are So Simple</w:t>
      </w:r>
    </w:p>
    <w:p w14:paraId="4A905191" w14:textId="77777777" w:rsidR="00666072" w:rsidRPr="00CD0A61" w:rsidRDefault="00666072" w:rsidP="00666072">
      <w:pPr>
        <w:rPr>
          <w:lang w:val="ro-RO"/>
        </w:rPr>
      </w:pPr>
      <w:r w:rsidRPr="00CD0A61">
        <w:rPr>
          <w:lang w:val="ro-RO"/>
        </w:rPr>
        <w:t>3 - F.Loewe</w:t>
      </w:r>
      <w:r>
        <w:rPr>
          <w:lang w:val="ro-RO"/>
        </w:rPr>
        <w:t xml:space="preserve"> - </w:t>
      </w:r>
      <w:r w:rsidRPr="00CD0A61">
        <w:rPr>
          <w:lang w:val="ro-RO"/>
        </w:rPr>
        <w:t xml:space="preserve"> My Fair Lady-  Numarul 4a</w:t>
      </w:r>
    </w:p>
    <w:p w14:paraId="1D960D5B" w14:textId="77777777" w:rsidR="00666072" w:rsidRPr="00CD0A61" w:rsidRDefault="00666072" w:rsidP="00666072">
      <w:pPr>
        <w:rPr>
          <w:lang w:val="ro-RO"/>
        </w:rPr>
      </w:pPr>
      <w:r w:rsidRPr="00CD0A61">
        <w:rPr>
          <w:lang w:val="ro-RO"/>
        </w:rPr>
        <w:t xml:space="preserve">4 </w:t>
      </w:r>
      <w:r>
        <w:rPr>
          <w:lang w:val="ro-RO"/>
        </w:rPr>
        <w:t>–</w:t>
      </w:r>
      <w:r w:rsidRPr="00CD0A61">
        <w:rPr>
          <w:lang w:val="ro-RO"/>
        </w:rPr>
        <w:t xml:space="preserve"> L</w:t>
      </w:r>
      <w:r>
        <w:rPr>
          <w:lang w:val="ro-RO"/>
        </w:rPr>
        <w:t>.</w:t>
      </w:r>
      <w:r w:rsidRPr="00CD0A61">
        <w:rPr>
          <w:lang w:val="ro-RO"/>
        </w:rPr>
        <w:t xml:space="preserve"> Bernstein Candide -  Numarul 17- Auto-Da-Fe</w:t>
      </w:r>
    </w:p>
    <w:p w14:paraId="208B2232" w14:textId="77777777" w:rsidR="00666072" w:rsidRPr="00CD0A61" w:rsidRDefault="00666072" w:rsidP="00666072">
      <w:pPr>
        <w:rPr>
          <w:lang w:val="ro-RO"/>
        </w:rPr>
      </w:pPr>
      <w:r w:rsidRPr="00CD0A61">
        <w:rPr>
          <w:lang w:val="ro-RO"/>
        </w:rPr>
        <w:t xml:space="preserve">5 </w:t>
      </w:r>
      <w:r>
        <w:rPr>
          <w:lang w:val="ro-RO"/>
        </w:rPr>
        <w:t>–</w:t>
      </w:r>
      <w:r w:rsidRPr="00CD0A61">
        <w:rPr>
          <w:lang w:val="ro-RO"/>
        </w:rPr>
        <w:t xml:space="preserve"> E</w:t>
      </w:r>
      <w:r>
        <w:rPr>
          <w:lang w:val="ro-RO"/>
        </w:rPr>
        <w:t>.</w:t>
      </w:r>
      <w:r w:rsidRPr="00CD0A61">
        <w:rPr>
          <w:lang w:val="ro-RO"/>
        </w:rPr>
        <w:t xml:space="preserve"> Kalman </w:t>
      </w:r>
      <w:r>
        <w:rPr>
          <w:lang w:val="ro-RO"/>
        </w:rPr>
        <w:t xml:space="preserve">- </w:t>
      </w:r>
      <w:r w:rsidRPr="00CD0A61">
        <w:rPr>
          <w:lang w:val="ro-RO"/>
        </w:rPr>
        <w:t>Silvia - Uvertura</w:t>
      </w:r>
    </w:p>
    <w:p w14:paraId="14AB8C3E" w14:textId="0E791521" w:rsidR="00666072" w:rsidRPr="00666072" w:rsidRDefault="00666072" w:rsidP="00666072">
      <w:pPr>
        <w:pStyle w:val="ListParagraph"/>
        <w:numPr>
          <w:ilvl w:val="0"/>
          <w:numId w:val="17"/>
        </w:numPr>
        <w:rPr>
          <w:lang w:val="ro-RO"/>
        </w:rPr>
      </w:pPr>
      <w:r w:rsidRPr="00666072">
        <w:rPr>
          <w:lang w:val="ro-RO"/>
        </w:rPr>
        <w:t>– L. Bernstein - West Side Story -  de la masura 601 - 657 inclusiv</w:t>
      </w:r>
    </w:p>
    <w:p w14:paraId="7D407BEC" w14:textId="77777777" w:rsidR="00666072" w:rsidRDefault="00666072" w:rsidP="00666072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DDF09B7" w14:textId="1803F7F3" w:rsidR="00666072" w:rsidRPr="00666072" w:rsidRDefault="00666072" w:rsidP="00666072">
      <w:pPr>
        <w:ind w:left="36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 xml:space="preserve">7. </w:t>
      </w:r>
      <w:r w:rsidRPr="00666072">
        <w:rPr>
          <w:rFonts w:ascii="Times New Roman" w:hAnsi="Times New Roman" w:cs="Times New Roman"/>
          <w:b/>
          <w:bCs/>
          <w:lang w:val="ro-RO"/>
        </w:rPr>
        <w:t>PARTIDA DE CORN</w:t>
      </w:r>
    </w:p>
    <w:p w14:paraId="60848A6B" w14:textId="77777777" w:rsidR="00666072" w:rsidRPr="00E54BEA" w:rsidRDefault="00666072" w:rsidP="00666072">
      <w:pPr>
        <w:jc w:val="both"/>
        <w:rPr>
          <w:b/>
          <w:bCs/>
        </w:rPr>
      </w:pPr>
      <w:r w:rsidRPr="00E54BEA">
        <w:rPr>
          <w:b/>
          <w:bCs/>
        </w:rPr>
        <w:t xml:space="preserve">1.Recital cu </w:t>
      </w:r>
      <w:proofErr w:type="spellStart"/>
      <w:r w:rsidRPr="00E54BEA">
        <w:rPr>
          <w:b/>
          <w:bCs/>
        </w:rPr>
        <w:t>acompaniament</w:t>
      </w:r>
      <w:proofErr w:type="spellEnd"/>
      <w:r w:rsidRPr="00E54BEA">
        <w:rPr>
          <w:b/>
          <w:bCs/>
        </w:rPr>
        <w:t xml:space="preserve"> de pian la </w:t>
      </w:r>
      <w:proofErr w:type="spellStart"/>
      <w:r w:rsidRPr="00E54BEA">
        <w:rPr>
          <w:b/>
          <w:bCs/>
        </w:rPr>
        <w:t>alegerea</w:t>
      </w:r>
      <w:proofErr w:type="spellEnd"/>
      <w:r w:rsidRPr="00E54BEA">
        <w:rPr>
          <w:b/>
          <w:bCs/>
        </w:rPr>
        <w:t xml:space="preserve"> </w:t>
      </w:r>
      <w:proofErr w:type="spellStart"/>
      <w:r w:rsidRPr="00E54BEA">
        <w:rPr>
          <w:b/>
          <w:bCs/>
        </w:rPr>
        <w:t>candidatului</w:t>
      </w:r>
      <w:proofErr w:type="spellEnd"/>
      <w:r w:rsidRPr="00E54BEA">
        <w:rPr>
          <w:b/>
          <w:bCs/>
        </w:rPr>
        <w:t xml:space="preserve">, </w:t>
      </w:r>
      <w:proofErr w:type="spellStart"/>
      <w:r w:rsidRPr="00E54BEA">
        <w:rPr>
          <w:b/>
          <w:bCs/>
        </w:rPr>
        <w:t>dintre</w:t>
      </w:r>
      <w:proofErr w:type="spellEnd"/>
      <w:r w:rsidRPr="00E54BEA">
        <w:rPr>
          <w:b/>
          <w:bCs/>
        </w:rPr>
        <w:t>:</w:t>
      </w:r>
    </w:p>
    <w:p w14:paraId="57BF1C03" w14:textId="77777777" w:rsidR="00666072" w:rsidRPr="008873A3" w:rsidRDefault="00666072" w:rsidP="00666072">
      <w:pPr>
        <w:jc w:val="both"/>
      </w:pPr>
      <w:r w:rsidRPr="008873A3">
        <w:t>-</w:t>
      </w:r>
      <w:proofErr w:type="spellStart"/>
      <w:r w:rsidRPr="008873A3">
        <w:t>W.</w:t>
      </w:r>
      <w:proofErr w:type="gramStart"/>
      <w:r w:rsidRPr="008873A3">
        <w:t>A.Mozart</w:t>
      </w:r>
      <w:proofErr w:type="spellEnd"/>
      <w:proofErr w:type="gramEnd"/>
      <w:r w:rsidRPr="008873A3">
        <w:t>- Concert nr.</w:t>
      </w:r>
      <w:proofErr w:type="gramStart"/>
      <w:r w:rsidRPr="008873A3">
        <w:t>3  rondo</w:t>
      </w:r>
      <w:proofErr w:type="gramEnd"/>
      <w:r w:rsidRPr="008873A3">
        <w:t xml:space="preserve"> </w:t>
      </w:r>
      <w:proofErr w:type="spellStart"/>
      <w:r w:rsidRPr="008873A3">
        <w:t>partea</w:t>
      </w:r>
      <w:proofErr w:type="spellEnd"/>
      <w:r w:rsidRPr="008873A3">
        <w:t xml:space="preserve"> a 3 a </w:t>
      </w:r>
    </w:p>
    <w:p w14:paraId="59A28391" w14:textId="77777777" w:rsidR="00666072" w:rsidRPr="008873A3" w:rsidRDefault="00666072" w:rsidP="00666072">
      <w:pPr>
        <w:jc w:val="both"/>
        <w:rPr>
          <w:lang w:val="ro-RO"/>
        </w:rPr>
      </w:pPr>
      <w:r w:rsidRPr="008873A3">
        <w:rPr>
          <w:lang w:val="ro-RO"/>
        </w:rPr>
        <w:t>și</w:t>
      </w:r>
    </w:p>
    <w:p w14:paraId="4A9E41C5" w14:textId="77777777" w:rsidR="00666072" w:rsidRPr="008873A3" w:rsidRDefault="00666072" w:rsidP="00666072">
      <w:pPr>
        <w:jc w:val="both"/>
      </w:pPr>
      <w:r w:rsidRPr="008873A3">
        <w:t xml:space="preserve">- </w:t>
      </w:r>
      <w:proofErr w:type="spellStart"/>
      <w:r w:rsidRPr="008873A3">
        <w:t>Ghe.Păunescu</w:t>
      </w:r>
      <w:proofErr w:type="spellEnd"/>
      <w:r w:rsidRPr="008873A3">
        <w:t xml:space="preserve">- </w:t>
      </w:r>
      <w:proofErr w:type="spellStart"/>
      <w:r w:rsidRPr="008873A3">
        <w:t>Nocturna</w:t>
      </w:r>
      <w:proofErr w:type="spellEnd"/>
      <w:r w:rsidRPr="008873A3">
        <w:t xml:space="preserve">  </w:t>
      </w:r>
    </w:p>
    <w:p w14:paraId="344DF237" w14:textId="77777777" w:rsidR="00666072" w:rsidRPr="00E54BEA" w:rsidRDefault="00666072" w:rsidP="00666072">
      <w:pPr>
        <w:jc w:val="both"/>
        <w:rPr>
          <w:b/>
          <w:bCs/>
          <w:lang w:val="ro-RO"/>
        </w:rPr>
      </w:pPr>
      <w:r w:rsidRPr="00E54BEA">
        <w:rPr>
          <w:b/>
          <w:bCs/>
          <w:lang w:val="ro-RO"/>
        </w:rPr>
        <w:lastRenderedPageBreak/>
        <w:t>2. Interpretarea pasajelor – la alegerea comisiei – din următoarele titluri din repertoriul TNOMID</w:t>
      </w:r>
    </w:p>
    <w:p w14:paraId="2D52050B" w14:textId="77777777" w:rsidR="00666072" w:rsidRPr="008873A3" w:rsidRDefault="00666072" w:rsidP="00666072">
      <w:pPr>
        <w:jc w:val="both"/>
        <w:rPr>
          <w:lang w:val="ro-RO"/>
        </w:rPr>
      </w:pPr>
      <w:r w:rsidRPr="008873A3">
        <w:rPr>
          <w:lang w:val="ro-RO"/>
        </w:rPr>
        <w:t xml:space="preserve">1. J.Strauss-fiul </w:t>
      </w:r>
      <w:r>
        <w:rPr>
          <w:lang w:val="ro-RO"/>
        </w:rPr>
        <w:t xml:space="preserve">- </w:t>
      </w:r>
      <w:r w:rsidRPr="008873A3">
        <w:rPr>
          <w:lang w:val="ro-RO"/>
        </w:rPr>
        <w:t xml:space="preserve">Voievodul Țiganilor - </w:t>
      </w:r>
      <w:r w:rsidRPr="008873A3">
        <w:t>nr 11</w:t>
      </w:r>
    </w:p>
    <w:p w14:paraId="3E984166" w14:textId="77777777" w:rsidR="00666072" w:rsidRPr="008873A3" w:rsidRDefault="00666072" w:rsidP="00666072">
      <w:pPr>
        <w:jc w:val="both"/>
        <w:rPr>
          <w:lang w:val="ro-RO"/>
        </w:rPr>
      </w:pPr>
      <w:r w:rsidRPr="008873A3">
        <w:rPr>
          <w:lang w:val="ro-RO"/>
        </w:rPr>
        <w:t>2. E.Kalman</w:t>
      </w:r>
      <w:r>
        <w:rPr>
          <w:lang w:val="ro-RO"/>
        </w:rPr>
        <w:t xml:space="preserve">- </w:t>
      </w:r>
      <w:r w:rsidRPr="008873A3">
        <w:rPr>
          <w:lang w:val="ro-RO"/>
        </w:rPr>
        <w:t xml:space="preserve"> Silvia-  Nr.6-Final Act I</w:t>
      </w:r>
    </w:p>
    <w:p w14:paraId="7211CE0D" w14:textId="77777777" w:rsidR="00666072" w:rsidRPr="008873A3" w:rsidRDefault="00666072" w:rsidP="00666072">
      <w:pPr>
        <w:jc w:val="both"/>
        <w:rPr>
          <w:lang w:val="ro-RO"/>
        </w:rPr>
      </w:pPr>
      <w:r w:rsidRPr="008873A3">
        <w:rPr>
          <w:lang w:val="ro-RO"/>
        </w:rPr>
        <w:t xml:space="preserve">3. E.Kalman </w:t>
      </w:r>
      <w:r>
        <w:rPr>
          <w:lang w:val="ro-RO"/>
        </w:rPr>
        <w:t xml:space="preserve">- </w:t>
      </w:r>
      <w:r w:rsidRPr="008873A3">
        <w:rPr>
          <w:lang w:val="ro-RO"/>
        </w:rPr>
        <w:t>Prințesa Circului-  Final Act I</w:t>
      </w:r>
    </w:p>
    <w:p w14:paraId="301ACD6C" w14:textId="77777777" w:rsidR="00666072" w:rsidRDefault="00666072" w:rsidP="00666072">
      <w:pPr>
        <w:rPr>
          <w:lang w:val="ro-RO"/>
        </w:rPr>
      </w:pPr>
      <w:r w:rsidRPr="008873A3">
        <w:rPr>
          <w:lang w:val="ro-RO"/>
        </w:rPr>
        <w:t xml:space="preserve">4. </w:t>
      </w:r>
      <w:r w:rsidRPr="00A354B7">
        <w:rPr>
          <w:lang w:val="ro-RO"/>
        </w:rPr>
        <w:t>M.Kunze, S.Levay - Rebecca -Epilog - Nr.29</w:t>
      </w:r>
    </w:p>
    <w:p w14:paraId="2827D774" w14:textId="77777777" w:rsidR="00666072" w:rsidRDefault="00666072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34E31315" w14:textId="2423C4C4" w:rsidR="00666072" w:rsidRPr="00666072" w:rsidRDefault="00666072" w:rsidP="0066607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ro-RO"/>
        </w:rPr>
      </w:pPr>
      <w:r w:rsidRPr="00666072">
        <w:rPr>
          <w:rFonts w:ascii="Times New Roman" w:hAnsi="Times New Roman" w:cs="Times New Roman"/>
          <w:b/>
          <w:bCs/>
          <w:lang w:val="ro-RO"/>
        </w:rPr>
        <w:t>PARTIDA DE TROMPETĂ</w:t>
      </w:r>
    </w:p>
    <w:p w14:paraId="065FED4A" w14:textId="77777777" w:rsidR="00666072" w:rsidRDefault="00666072" w:rsidP="00666072">
      <w:pPr>
        <w:rPr>
          <w:b/>
          <w:bCs/>
        </w:rPr>
      </w:pPr>
      <w:r>
        <w:rPr>
          <w:b/>
          <w:bCs/>
        </w:rPr>
        <w:t xml:space="preserve">1.Recital cu </w:t>
      </w:r>
      <w:proofErr w:type="spellStart"/>
      <w:r>
        <w:rPr>
          <w:b/>
          <w:bCs/>
        </w:rPr>
        <w:t>acompaniament</w:t>
      </w:r>
      <w:proofErr w:type="spellEnd"/>
      <w:r>
        <w:rPr>
          <w:b/>
          <w:bCs/>
        </w:rPr>
        <w:t xml:space="preserve"> de pian la </w:t>
      </w:r>
      <w:proofErr w:type="spellStart"/>
      <w:r>
        <w:rPr>
          <w:b/>
          <w:bCs/>
        </w:rPr>
        <w:t>alegerea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candidatului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dintre</w:t>
      </w:r>
      <w:proofErr w:type="spellEnd"/>
      <w:r>
        <w:rPr>
          <w:b/>
          <w:bCs/>
        </w:rPr>
        <w:t>:</w:t>
      </w:r>
    </w:p>
    <w:p w14:paraId="291EEF80" w14:textId="77777777" w:rsidR="00666072" w:rsidRDefault="00666072" w:rsidP="00666072">
      <w:r w:rsidRPr="00B514D6">
        <w:t>J</w:t>
      </w:r>
      <w:r>
        <w:t>.</w:t>
      </w:r>
      <w:r w:rsidRPr="00B514D6">
        <w:t xml:space="preserve"> Haydn- </w:t>
      </w:r>
      <w:proofErr w:type="spellStart"/>
      <w:r w:rsidRPr="00B514D6">
        <w:t>Partea</w:t>
      </w:r>
      <w:proofErr w:type="spellEnd"/>
      <w:r w:rsidRPr="00B514D6">
        <w:t xml:space="preserve"> 1 din </w:t>
      </w:r>
      <w:proofErr w:type="spellStart"/>
      <w:r w:rsidRPr="00B514D6">
        <w:t>Concertul</w:t>
      </w:r>
      <w:proofErr w:type="spellEnd"/>
      <w:r w:rsidRPr="00B514D6">
        <w:t xml:space="preserve"> de </w:t>
      </w:r>
      <w:proofErr w:type="spellStart"/>
      <w:r w:rsidRPr="00B514D6">
        <w:t>trompeta</w:t>
      </w:r>
      <w:proofErr w:type="spellEnd"/>
      <w:r w:rsidRPr="00B514D6">
        <w:t xml:space="preserve"> </w:t>
      </w:r>
      <w:proofErr w:type="spellStart"/>
      <w:r w:rsidRPr="00B514D6">
        <w:t>si</w:t>
      </w:r>
      <w:proofErr w:type="spellEnd"/>
      <w:r w:rsidRPr="00B514D6">
        <w:t xml:space="preserve"> </w:t>
      </w:r>
      <w:proofErr w:type="spellStart"/>
      <w:r w:rsidRPr="00B514D6">
        <w:t>orchestră</w:t>
      </w:r>
      <w:proofErr w:type="spellEnd"/>
      <w:r w:rsidRPr="00B514D6">
        <w:t xml:space="preserve"> in Mib major  </w:t>
      </w:r>
    </w:p>
    <w:p w14:paraId="22D6BD25" w14:textId="77777777" w:rsidR="00666072" w:rsidRPr="00B514D6" w:rsidRDefault="00666072" w:rsidP="00666072">
      <w:proofErr w:type="spellStart"/>
      <w:r>
        <w:t>și</w:t>
      </w:r>
      <w:proofErr w:type="spellEnd"/>
    </w:p>
    <w:p w14:paraId="2322FE66" w14:textId="77777777" w:rsidR="00666072" w:rsidRPr="00B514D6" w:rsidRDefault="00666072" w:rsidP="00666072">
      <w:r w:rsidRPr="00B514D6">
        <w:t>O</w:t>
      </w:r>
      <w:r>
        <w:t>.</w:t>
      </w:r>
      <w:r w:rsidRPr="00B514D6">
        <w:t xml:space="preserve"> Ket</w:t>
      </w:r>
      <w:r>
        <w:t>t</w:t>
      </w:r>
      <w:r w:rsidRPr="00B514D6">
        <w:t>ing- Intra</w:t>
      </w:r>
      <w:r>
        <w:t>d</w:t>
      </w:r>
      <w:r w:rsidRPr="00B514D6">
        <w:t xml:space="preserve">a </w:t>
      </w:r>
    </w:p>
    <w:p w14:paraId="10864D40" w14:textId="77777777" w:rsidR="00666072" w:rsidRPr="00CF440B" w:rsidRDefault="00666072" w:rsidP="00666072">
      <w:pPr>
        <w:rPr>
          <w:b/>
          <w:bCs/>
          <w:lang w:val="ro-RO"/>
        </w:rPr>
      </w:pPr>
      <w:r w:rsidRPr="00CF440B">
        <w:rPr>
          <w:b/>
          <w:bCs/>
          <w:lang w:val="ro-RO"/>
        </w:rPr>
        <w:t>2. Interpretarea pasajelor – la alegerea comisiei – din următoarele titluri din repertoriul TNOMID</w:t>
      </w:r>
    </w:p>
    <w:p w14:paraId="0B4E3A97" w14:textId="77777777" w:rsidR="00666072" w:rsidRPr="00B42807" w:rsidRDefault="00666072" w:rsidP="00666072">
      <w:pPr>
        <w:rPr>
          <w:lang w:val="ro-RO"/>
        </w:rPr>
      </w:pPr>
      <w:r w:rsidRPr="00B42807">
        <w:rPr>
          <w:lang w:val="ro-RO"/>
        </w:rPr>
        <w:t xml:space="preserve">1. J.Strauss-fiul </w:t>
      </w:r>
      <w:r>
        <w:rPr>
          <w:lang w:val="ro-RO"/>
        </w:rPr>
        <w:t xml:space="preserve">- </w:t>
      </w:r>
      <w:r w:rsidRPr="00B42807">
        <w:rPr>
          <w:lang w:val="ro-RO"/>
        </w:rPr>
        <w:t xml:space="preserve">Liliacul-  </w:t>
      </w:r>
      <w:r w:rsidRPr="00B42807">
        <w:t xml:space="preserve">solo din Nr.4 </w:t>
      </w:r>
      <w:proofErr w:type="spellStart"/>
      <w:r w:rsidRPr="00B42807">
        <w:t>Terțet</w:t>
      </w:r>
      <w:proofErr w:type="spellEnd"/>
      <w:r w:rsidRPr="00B42807">
        <w:t xml:space="preserve">  - </w:t>
      </w:r>
      <w:proofErr w:type="spellStart"/>
      <w:r w:rsidRPr="00B42807">
        <w:t>Trompeta</w:t>
      </w:r>
      <w:proofErr w:type="spellEnd"/>
      <w:r w:rsidRPr="00B42807">
        <w:t xml:space="preserve"> in F</w:t>
      </w:r>
    </w:p>
    <w:p w14:paraId="532A5805" w14:textId="77777777" w:rsidR="00666072" w:rsidRPr="00B42807" w:rsidRDefault="00666072" w:rsidP="00666072">
      <w:r w:rsidRPr="00B42807">
        <w:rPr>
          <w:lang w:val="ro-RO"/>
        </w:rPr>
        <w:t xml:space="preserve">2. E.Kalman </w:t>
      </w:r>
      <w:r>
        <w:rPr>
          <w:lang w:val="ro-RO"/>
        </w:rPr>
        <w:t xml:space="preserve">- </w:t>
      </w:r>
      <w:r w:rsidRPr="00B42807">
        <w:rPr>
          <w:lang w:val="ro-RO"/>
        </w:rPr>
        <w:t xml:space="preserve">Prințesa Circului- </w:t>
      </w:r>
      <w:r w:rsidRPr="00B42807">
        <w:t xml:space="preserve"> Nr.2.  1/2Kosakenmarsch - </w:t>
      </w:r>
      <w:proofErr w:type="spellStart"/>
      <w:r w:rsidRPr="00B42807">
        <w:t>Trompeta</w:t>
      </w:r>
      <w:proofErr w:type="spellEnd"/>
      <w:r w:rsidRPr="00B42807">
        <w:t xml:space="preserve"> in Bb</w:t>
      </w:r>
    </w:p>
    <w:p w14:paraId="1A7F9541" w14:textId="77777777" w:rsidR="00666072" w:rsidRPr="00B42807" w:rsidRDefault="00666072" w:rsidP="00666072">
      <w:r w:rsidRPr="00B42807">
        <w:rPr>
          <w:lang w:val="ro-RO"/>
        </w:rPr>
        <w:t xml:space="preserve">3. </w:t>
      </w:r>
      <w:proofErr w:type="spellStart"/>
      <w:r w:rsidRPr="00B42807">
        <w:t>M.Kunze</w:t>
      </w:r>
      <w:proofErr w:type="spellEnd"/>
      <w:r w:rsidRPr="00B42807">
        <w:t xml:space="preserve">, </w:t>
      </w:r>
      <w:proofErr w:type="spellStart"/>
      <w:proofErr w:type="gramStart"/>
      <w:r w:rsidRPr="00B42807">
        <w:t>S.Levay</w:t>
      </w:r>
      <w:proofErr w:type="spellEnd"/>
      <w:proofErr w:type="gramEnd"/>
      <w:r>
        <w:t xml:space="preserve"> </w:t>
      </w:r>
      <w:proofErr w:type="gramStart"/>
      <w:r>
        <w:t xml:space="preserve">- </w:t>
      </w:r>
      <w:r w:rsidRPr="00B42807">
        <w:t xml:space="preserve"> Rebecca-  NR</w:t>
      </w:r>
      <w:proofErr w:type="gramEnd"/>
      <w:r w:rsidRPr="00B42807">
        <w:t xml:space="preserve">.14B I`M AN AMERICAN WOMAN - </w:t>
      </w:r>
      <w:proofErr w:type="spellStart"/>
      <w:r w:rsidRPr="00B42807">
        <w:t>Trompeta</w:t>
      </w:r>
      <w:proofErr w:type="spellEnd"/>
      <w:r w:rsidRPr="00B42807">
        <w:t xml:space="preserve"> in Bb</w:t>
      </w:r>
    </w:p>
    <w:p w14:paraId="2B8DA57F" w14:textId="77777777" w:rsidR="00666072" w:rsidRDefault="00666072" w:rsidP="00666072">
      <w:r w:rsidRPr="00B42807">
        <w:rPr>
          <w:lang w:val="ro-RO"/>
        </w:rPr>
        <w:t xml:space="preserve">4.  F.Loewe </w:t>
      </w:r>
      <w:r>
        <w:rPr>
          <w:lang w:val="ro-RO"/>
        </w:rPr>
        <w:t xml:space="preserve">- </w:t>
      </w:r>
      <w:r w:rsidRPr="00B42807">
        <w:rPr>
          <w:lang w:val="ro-RO"/>
        </w:rPr>
        <w:t xml:space="preserve">My Fair Lady- </w:t>
      </w:r>
      <w:r w:rsidRPr="00B42807">
        <w:t xml:space="preserve"> Nr.22 </w:t>
      </w:r>
      <w:proofErr w:type="spellStart"/>
      <w:r w:rsidRPr="00B42807">
        <w:t>Balet</w:t>
      </w:r>
      <w:proofErr w:type="spellEnd"/>
      <w:r w:rsidRPr="00B42807">
        <w:t xml:space="preserve">- </w:t>
      </w:r>
      <w:proofErr w:type="spellStart"/>
      <w:r w:rsidRPr="00B42807">
        <w:t>Trompeta</w:t>
      </w:r>
      <w:proofErr w:type="spellEnd"/>
      <w:r w:rsidRPr="00B42807">
        <w:t xml:space="preserve"> in Bb</w:t>
      </w:r>
    </w:p>
    <w:p w14:paraId="48DC306B" w14:textId="77777777" w:rsidR="00666072" w:rsidRDefault="00666072" w:rsidP="00C40D1E">
      <w:pP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ro-RO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A31091F" w14:textId="3A8BBE62" w:rsidR="00666072" w:rsidRPr="00666072" w:rsidRDefault="00666072" w:rsidP="0066607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ro-RO"/>
        </w:rPr>
      </w:pPr>
      <w:r w:rsidRPr="00666072">
        <w:rPr>
          <w:rFonts w:ascii="Times New Roman" w:hAnsi="Times New Roman" w:cs="Times New Roman"/>
          <w:b/>
          <w:bCs/>
          <w:lang w:val="ro-RO"/>
        </w:rPr>
        <w:t>PARTIDA DE TROMBON</w:t>
      </w:r>
    </w:p>
    <w:p w14:paraId="3637A18F" w14:textId="77777777" w:rsidR="00666072" w:rsidRDefault="00666072" w:rsidP="00666072">
      <w:pPr>
        <w:rPr>
          <w:b/>
          <w:bCs/>
        </w:rPr>
      </w:pPr>
      <w:r>
        <w:rPr>
          <w:b/>
          <w:bCs/>
        </w:rPr>
        <w:t xml:space="preserve">1.Recital cu </w:t>
      </w:r>
      <w:proofErr w:type="spellStart"/>
      <w:r>
        <w:rPr>
          <w:b/>
          <w:bCs/>
        </w:rPr>
        <w:t>acompaniament</w:t>
      </w:r>
      <w:proofErr w:type="spellEnd"/>
      <w:r>
        <w:rPr>
          <w:b/>
          <w:bCs/>
        </w:rPr>
        <w:t xml:space="preserve"> de pian la </w:t>
      </w:r>
      <w:proofErr w:type="spellStart"/>
      <w:r>
        <w:rPr>
          <w:b/>
          <w:bCs/>
        </w:rPr>
        <w:t>alegerea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candidatului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dintre</w:t>
      </w:r>
      <w:proofErr w:type="spellEnd"/>
      <w:r>
        <w:rPr>
          <w:b/>
          <w:bCs/>
        </w:rPr>
        <w:t>:</w:t>
      </w:r>
    </w:p>
    <w:p w14:paraId="0F3DC6BD" w14:textId="77777777" w:rsidR="00666072" w:rsidRDefault="00666072" w:rsidP="00666072">
      <w:r w:rsidRPr="00380564">
        <w:t xml:space="preserve">- F. David- Concertino in Mi bemol Major </w:t>
      </w:r>
      <w:proofErr w:type="gramStart"/>
      <w:r w:rsidRPr="00380564">
        <w:t>-  prima</w:t>
      </w:r>
      <w:proofErr w:type="gramEnd"/>
      <w:r w:rsidRPr="00380564">
        <w:t xml:space="preserve"> </w:t>
      </w:r>
      <w:proofErr w:type="spellStart"/>
      <w:r w:rsidRPr="00380564">
        <w:t>parte</w:t>
      </w:r>
      <w:proofErr w:type="spellEnd"/>
      <w:r w:rsidRPr="00380564">
        <w:t>- Allegro maestoso.</w:t>
      </w:r>
    </w:p>
    <w:p w14:paraId="4FFE07B1" w14:textId="77777777" w:rsidR="00666072" w:rsidRPr="00750199" w:rsidRDefault="00666072" w:rsidP="00666072">
      <w:pPr>
        <w:rPr>
          <w:lang w:val="ro-RO"/>
        </w:rPr>
      </w:pPr>
      <w:r>
        <w:rPr>
          <w:lang w:val="ro-RO"/>
        </w:rPr>
        <w:t>și</w:t>
      </w:r>
    </w:p>
    <w:p w14:paraId="5F79F2A2" w14:textId="77777777" w:rsidR="00666072" w:rsidRPr="00380564" w:rsidRDefault="00666072" w:rsidP="00666072">
      <w:r w:rsidRPr="00380564">
        <w:t xml:space="preserve">- C. Saint-Saens - Cavatina  </w:t>
      </w:r>
    </w:p>
    <w:p w14:paraId="645E08D1" w14:textId="77777777" w:rsidR="00666072" w:rsidRPr="00CF440B" w:rsidRDefault="00666072" w:rsidP="00666072">
      <w:pPr>
        <w:rPr>
          <w:b/>
          <w:bCs/>
          <w:lang w:val="ro-RO"/>
        </w:rPr>
      </w:pPr>
      <w:r w:rsidRPr="00CF440B">
        <w:rPr>
          <w:b/>
          <w:bCs/>
          <w:lang w:val="ro-RO"/>
        </w:rPr>
        <w:lastRenderedPageBreak/>
        <w:t>2. Interpretarea pasajelor – la alegerea comisiei – din următoarele titluri din repertoriul TNOMID</w:t>
      </w:r>
    </w:p>
    <w:p w14:paraId="06851D36" w14:textId="77777777" w:rsidR="00666072" w:rsidRPr="00380564" w:rsidRDefault="00666072" w:rsidP="00666072">
      <w:r w:rsidRPr="00380564">
        <w:rPr>
          <w:lang w:val="ro-RO"/>
        </w:rPr>
        <w:t xml:space="preserve">1. F.Loewe </w:t>
      </w:r>
      <w:r>
        <w:rPr>
          <w:lang w:val="ro-RO"/>
        </w:rPr>
        <w:t xml:space="preserve">- </w:t>
      </w:r>
      <w:r w:rsidRPr="00380564">
        <w:rPr>
          <w:lang w:val="ro-RO"/>
        </w:rPr>
        <w:t xml:space="preserve">My Fair Lady- </w:t>
      </w:r>
      <w:proofErr w:type="spellStart"/>
      <w:r w:rsidRPr="00380564">
        <w:t>Uvertura</w:t>
      </w:r>
      <w:proofErr w:type="spellEnd"/>
      <w:r w:rsidRPr="00380564">
        <w:t>.</w:t>
      </w:r>
    </w:p>
    <w:p w14:paraId="3BBE4795" w14:textId="77777777" w:rsidR="00666072" w:rsidRPr="00380564" w:rsidRDefault="00666072" w:rsidP="00666072">
      <w:pPr>
        <w:rPr>
          <w:lang w:val="ro-RO"/>
        </w:rPr>
      </w:pPr>
      <w:r w:rsidRPr="00380564">
        <w:rPr>
          <w:lang w:val="ro-RO"/>
        </w:rPr>
        <w:t xml:space="preserve">2. </w:t>
      </w:r>
      <w:proofErr w:type="spellStart"/>
      <w:r w:rsidRPr="00380564">
        <w:t>M.Kunze</w:t>
      </w:r>
      <w:proofErr w:type="spellEnd"/>
      <w:r w:rsidRPr="00380564">
        <w:t xml:space="preserve">, </w:t>
      </w:r>
      <w:proofErr w:type="spellStart"/>
      <w:proofErr w:type="gramStart"/>
      <w:r w:rsidRPr="00380564">
        <w:t>S.Levay</w:t>
      </w:r>
      <w:proofErr w:type="spellEnd"/>
      <w:proofErr w:type="gramEnd"/>
      <w:r w:rsidRPr="00380564">
        <w:rPr>
          <w:lang w:val="ro-RO"/>
        </w:rPr>
        <w:t xml:space="preserve"> </w:t>
      </w:r>
      <w:r>
        <w:rPr>
          <w:lang w:val="ro-RO"/>
        </w:rPr>
        <w:t xml:space="preserve">- </w:t>
      </w:r>
      <w:r w:rsidRPr="00380564">
        <w:t>Rebecca</w:t>
      </w:r>
      <w:proofErr w:type="gramStart"/>
      <w:r w:rsidRPr="00380564">
        <w:t xml:space="preserve">- </w:t>
      </w:r>
      <w:r w:rsidRPr="00380564">
        <w:rPr>
          <w:lang w:val="ro-RO"/>
        </w:rPr>
        <w:t xml:space="preserve"> </w:t>
      </w:r>
      <w:r w:rsidRPr="00380564">
        <w:t>NR</w:t>
      </w:r>
      <w:proofErr w:type="gramEnd"/>
      <w:r w:rsidRPr="00380564">
        <w:t>.14B I`M AN AMERICAN WOMAN</w:t>
      </w:r>
    </w:p>
    <w:p w14:paraId="0DCCE3FE" w14:textId="77777777" w:rsidR="00666072" w:rsidRPr="00380564" w:rsidRDefault="00666072" w:rsidP="00666072">
      <w:pPr>
        <w:rPr>
          <w:lang w:val="ro-RO"/>
        </w:rPr>
      </w:pPr>
      <w:r w:rsidRPr="00380564">
        <w:rPr>
          <w:lang w:val="ro-RO"/>
        </w:rPr>
        <w:t xml:space="preserve">3. E.Kalman </w:t>
      </w:r>
      <w:r>
        <w:rPr>
          <w:lang w:val="ro-RO"/>
        </w:rPr>
        <w:t xml:space="preserve">- </w:t>
      </w:r>
      <w:r w:rsidRPr="00380564">
        <w:rPr>
          <w:lang w:val="ro-RO"/>
        </w:rPr>
        <w:t xml:space="preserve">Prințesa Circului- </w:t>
      </w:r>
      <w:r w:rsidRPr="00380564">
        <w:t xml:space="preserve"> </w:t>
      </w:r>
      <w:proofErr w:type="spellStart"/>
      <w:r w:rsidRPr="00380564">
        <w:t>Uvertura</w:t>
      </w:r>
      <w:proofErr w:type="spellEnd"/>
      <w:r w:rsidRPr="00380564">
        <w:t>.</w:t>
      </w:r>
    </w:p>
    <w:p w14:paraId="7CD3F79E" w14:textId="17A7B9DF" w:rsidR="00666072" w:rsidRPr="00666072" w:rsidRDefault="00666072" w:rsidP="00C40D1E">
      <w:pPr>
        <w:rPr>
          <w:lang w:val="ro-RO"/>
        </w:rPr>
      </w:pPr>
      <w:r w:rsidRPr="00380564">
        <w:rPr>
          <w:lang w:val="ro-RO"/>
        </w:rPr>
        <w:t xml:space="preserve">4. J.Strauss-fiul </w:t>
      </w:r>
      <w:r>
        <w:rPr>
          <w:lang w:val="ro-RO"/>
        </w:rPr>
        <w:t xml:space="preserve">- </w:t>
      </w:r>
      <w:r w:rsidRPr="00380564">
        <w:rPr>
          <w:lang w:val="ro-RO"/>
        </w:rPr>
        <w:t>Voievodul Țiganilor-  Balet Țigan</w:t>
      </w:r>
    </w:p>
    <w:p w14:paraId="2842BA4A" w14:textId="77777777" w:rsidR="00775265" w:rsidRPr="00775265" w:rsidRDefault="00775265" w:rsidP="00775265">
      <w:pPr>
        <w:rPr>
          <w:rFonts w:ascii="Times New Roman" w:hAnsi="Times New Roman" w:cs="Times New Roman"/>
          <w:lang w:val="ro-RO"/>
        </w:rPr>
      </w:pPr>
    </w:p>
    <w:p w14:paraId="677B4D22" w14:textId="7715AB82" w:rsidR="00775265" w:rsidRPr="00775265" w:rsidRDefault="00A354B7" w:rsidP="0066607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ro-RO"/>
        </w:rPr>
      </w:pPr>
      <w:r w:rsidRPr="00A354B7">
        <w:rPr>
          <w:rFonts w:ascii="Times New Roman" w:hAnsi="Times New Roman" w:cs="Times New Roman"/>
          <w:b/>
          <w:bCs/>
          <w:lang w:val="ro-RO"/>
        </w:rPr>
        <w:t xml:space="preserve">PARTIDA DE </w:t>
      </w:r>
      <w:r>
        <w:rPr>
          <w:rFonts w:ascii="Times New Roman" w:hAnsi="Times New Roman" w:cs="Times New Roman"/>
          <w:b/>
          <w:bCs/>
          <w:lang w:val="ro-RO"/>
        </w:rPr>
        <w:t>PERCUȚIE</w:t>
      </w:r>
    </w:p>
    <w:p w14:paraId="2EBC6EDD" w14:textId="77777777" w:rsidR="00775265" w:rsidRDefault="00775265" w:rsidP="00775265">
      <w:pPr>
        <w:rPr>
          <w:b/>
          <w:bCs/>
        </w:rPr>
      </w:pPr>
      <w:r>
        <w:rPr>
          <w:b/>
          <w:bCs/>
        </w:rPr>
        <w:t xml:space="preserve">1.Recital </w:t>
      </w:r>
    </w:p>
    <w:p w14:paraId="2BBAB5F5" w14:textId="15619D6E" w:rsidR="00775265" w:rsidRDefault="00775265" w:rsidP="00775265">
      <w:pPr>
        <w:rPr>
          <w:b/>
          <w:bCs/>
        </w:rPr>
      </w:pPr>
      <w:r>
        <w:rPr>
          <w:b/>
          <w:bCs/>
        </w:rPr>
        <w:t xml:space="preserve">- </w:t>
      </w:r>
      <w:r w:rsidRPr="002717FA">
        <w:rPr>
          <w:b/>
          <w:bCs/>
        </w:rPr>
        <w:t xml:space="preserve">O </w:t>
      </w:r>
      <w:proofErr w:type="spellStart"/>
      <w:r w:rsidRPr="002717FA">
        <w:rPr>
          <w:b/>
          <w:bCs/>
        </w:rPr>
        <w:t>piesă</w:t>
      </w:r>
      <w:proofErr w:type="spellEnd"/>
      <w:r w:rsidRPr="002717FA">
        <w:rPr>
          <w:b/>
          <w:bCs/>
        </w:rPr>
        <w:t xml:space="preserve"> la </w:t>
      </w:r>
      <w:proofErr w:type="spellStart"/>
      <w:r w:rsidRPr="002717FA">
        <w:rPr>
          <w:b/>
          <w:bCs/>
        </w:rPr>
        <w:t>alegerea</w:t>
      </w:r>
      <w:proofErr w:type="spellEnd"/>
      <w:r w:rsidRPr="002717FA">
        <w:rPr>
          <w:b/>
          <w:bCs/>
        </w:rPr>
        <w:t xml:space="preserve"> </w:t>
      </w:r>
      <w:proofErr w:type="spellStart"/>
      <w:r w:rsidRPr="002717FA">
        <w:rPr>
          <w:b/>
          <w:bCs/>
        </w:rPr>
        <w:t>candidatului</w:t>
      </w:r>
      <w:proofErr w:type="spellEnd"/>
      <w:r w:rsidRPr="002717FA">
        <w:rPr>
          <w:b/>
          <w:bCs/>
        </w:rPr>
        <w:t xml:space="preserve"> la </w:t>
      </w:r>
      <w:proofErr w:type="spellStart"/>
      <w:r w:rsidRPr="002717FA">
        <w:rPr>
          <w:b/>
          <w:bCs/>
        </w:rPr>
        <w:t>marimbă</w:t>
      </w:r>
      <w:proofErr w:type="spellEnd"/>
      <w:r w:rsidRPr="002717FA">
        <w:rPr>
          <w:b/>
          <w:bCs/>
        </w:rPr>
        <w:t xml:space="preserve"> cu </w:t>
      </w:r>
      <w:proofErr w:type="spellStart"/>
      <w:r w:rsidRPr="002717FA">
        <w:rPr>
          <w:b/>
          <w:bCs/>
        </w:rPr>
        <w:t>acompaniament</w:t>
      </w:r>
      <w:proofErr w:type="spellEnd"/>
      <w:r w:rsidRPr="002717FA">
        <w:rPr>
          <w:b/>
          <w:bCs/>
        </w:rPr>
        <w:t xml:space="preserve"> de pian</w:t>
      </w:r>
    </w:p>
    <w:p w14:paraId="34E3494D" w14:textId="77777777" w:rsidR="00775265" w:rsidRDefault="00775265" w:rsidP="00775265">
      <w:pPr>
        <w:rPr>
          <w:b/>
          <w:bCs/>
          <w:lang w:val="ro-RO"/>
        </w:rPr>
      </w:pPr>
      <w:r w:rsidRPr="00CF440B">
        <w:rPr>
          <w:b/>
          <w:bCs/>
          <w:lang w:val="ro-RO"/>
        </w:rPr>
        <w:t xml:space="preserve">2. Interpretarea pasajelor – la alegerea comisiei – din titluri </w:t>
      </w:r>
      <w:r>
        <w:rPr>
          <w:b/>
          <w:bCs/>
          <w:lang w:val="ro-RO"/>
        </w:rPr>
        <w:t xml:space="preserve">aparținând repertoriului </w:t>
      </w:r>
      <w:r w:rsidRPr="00CF440B">
        <w:rPr>
          <w:b/>
          <w:bCs/>
          <w:lang w:val="ro-RO"/>
        </w:rPr>
        <w:t>TNOMID</w:t>
      </w:r>
    </w:p>
    <w:p w14:paraId="0E7FEBE3" w14:textId="77777777" w:rsidR="00775265" w:rsidRPr="002717FA" w:rsidRDefault="00775265" w:rsidP="00775265">
      <w:pPr>
        <w:rPr>
          <w:b/>
          <w:bCs/>
        </w:rPr>
      </w:pPr>
      <w:proofErr w:type="gramStart"/>
      <w:r w:rsidRPr="002717FA">
        <w:rPr>
          <w:b/>
          <w:bCs/>
        </w:rPr>
        <w:t>TIMPANI :</w:t>
      </w:r>
      <w:proofErr w:type="gramEnd"/>
      <w:r w:rsidRPr="002717FA">
        <w:rPr>
          <w:b/>
          <w:bCs/>
        </w:rPr>
        <w:t xml:space="preserve"> </w:t>
      </w:r>
    </w:p>
    <w:p w14:paraId="5C891FEE" w14:textId="77777777" w:rsidR="00775265" w:rsidRPr="007268B4" w:rsidRDefault="00775265" w:rsidP="00775265">
      <w:r w:rsidRPr="007268B4">
        <w:t xml:space="preserve">     - </w:t>
      </w:r>
      <w:proofErr w:type="gramStart"/>
      <w:r w:rsidRPr="007268B4">
        <w:rPr>
          <w:lang w:val="ro-RO"/>
        </w:rPr>
        <w:t>J.Strauss</w:t>
      </w:r>
      <w:proofErr w:type="gramEnd"/>
      <w:r w:rsidRPr="007268B4">
        <w:rPr>
          <w:lang w:val="ro-RO"/>
        </w:rPr>
        <w:t>-fiul</w:t>
      </w:r>
      <w:r>
        <w:rPr>
          <w:lang w:val="ro-RO"/>
        </w:rPr>
        <w:t xml:space="preserve"> </w:t>
      </w:r>
      <w:proofErr w:type="gramStart"/>
      <w:r>
        <w:rPr>
          <w:lang w:val="ro-RO"/>
        </w:rPr>
        <w:t xml:space="preserve">- </w:t>
      </w:r>
      <w:r w:rsidRPr="007268B4">
        <w:rPr>
          <w:lang w:val="ro-RO"/>
        </w:rPr>
        <w:t xml:space="preserve"> Voievodul</w:t>
      </w:r>
      <w:proofErr w:type="gramEnd"/>
      <w:r w:rsidRPr="007268B4">
        <w:rPr>
          <w:lang w:val="ro-RO"/>
        </w:rPr>
        <w:t xml:space="preserve"> Țiganilor-</w:t>
      </w:r>
      <w:r w:rsidRPr="007268B4">
        <w:t xml:space="preserve"> Final act </w:t>
      </w:r>
      <w:proofErr w:type="gramStart"/>
      <w:r w:rsidRPr="007268B4">
        <w:t>1 ,</w:t>
      </w:r>
      <w:proofErr w:type="gramEnd"/>
      <w:r w:rsidRPr="007268B4">
        <w:t xml:space="preserve"> </w:t>
      </w:r>
      <w:proofErr w:type="spellStart"/>
      <w:r w:rsidRPr="007268B4">
        <w:t>pag</w:t>
      </w:r>
      <w:proofErr w:type="spellEnd"/>
      <w:r w:rsidRPr="007268B4">
        <w:t xml:space="preserve"> </w:t>
      </w:r>
      <w:proofErr w:type="gramStart"/>
      <w:r w:rsidRPr="007268B4">
        <w:t>36 ,</w:t>
      </w:r>
      <w:proofErr w:type="gramEnd"/>
      <w:r w:rsidRPr="007268B4">
        <w:t xml:space="preserve"> </w:t>
      </w:r>
      <w:proofErr w:type="spellStart"/>
      <w:r w:rsidRPr="007268B4">
        <w:t>între</w:t>
      </w:r>
      <w:proofErr w:type="spellEnd"/>
      <w:r w:rsidRPr="007268B4">
        <w:t xml:space="preserve"> </w:t>
      </w:r>
      <w:proofErr w:type="spellStart"/>
      <w:r w:rsidRPr="007268B4">
        <w:t>repere</w:t>
      </w:r>
      <w:proofErr w:type="spellEnd"/>
      <w:r w:rsidRPr="007268B4">
        <w:t xml:space="preserve"> 120 - 122 </w:t>
      </w:r>
    </w:p>
    <w:p w14:paraId="139ADDB5" w14:textId="77777777" w:rsidR="00775265" w:rsidRPr="007268B4" w:rsidRDefault="00775265" w:rsidP="00775265">
      <w:r w:rsidRPr="007268B4">
        <w:t xml:space="preserve">     -  </w:t>
      </w:r>
      <w:proofErr w:type="gramStart"/>
      <w:r w:rsidRPr="007268B4">
        <w:rPr>
          <w:lang w:val="ro-RO"/>
        </w:rPr>
        <w:t>J.Strauss</w:t>
      </w:r>
      <w:proofErr w:type="gramEnd"/>
      <w:r w:rsidRPr="007268B4">
        <w:rPr>
          <w:lang w:val="ro-RO"/>
        </w:rPr>
        <w:t xml:space="preserve">-fiul </w:t>
      </w:r>
      <w:r>
        <w:rPr>
          <w:lang w:val="ro-RO"/>
        </w:rPr>
        <w:t xml:space="preserve">- </w:t>
      </w:r>
      <w:r w:rsidRPr="007268B4">
        <w:rPr>
          <w:lang w:val="ro-RO"/>
        </w:rPr>
        <w:t>Liliacul</w:t>
      </w:r>
      <w:proofErr w:type="gramStart"/>
      <w:r w:rsidRPr="007268B4">
        <w:rPr>
          <w:lang w:val="ro-RO"/>
        </w:rPr>
        <w:t xml:space="preserve">- </w:t>
      </w:r>
      <w:r w:rsidRPr="007268B4">
        <w:t xml:space="preserve"> </w:t>
      </w:r>
      <w:proofErr w:type="spellStart"/>
      <w:r w:rsidRPr="007268B4">
        <w:t>Ouvertura</w:t>
      </w:r>
      <w:proofErr w:type="spellEnd"/>
      <w:proofErr w:type="gramEnd"/>
      <w:r w:rsidRPr="007268B4">
        <w:t xml:space="preserve"> - </w:t>
      </w:r>
      <w:proofErr w:type="spellStart"/>
      <w:r w:rsidRPr="007268B4">
        <w:t>primele</w:t>
      </w:r>
      <w:proofErr w:type="spellEnd"/>
      <w:r w:rsidRPr="007268B4">
        <w:t xml:space="preserve"> 12 </w:t>
      </w:r>
      <w:proofErr w:type="spellStart"/>
      <w:r w:rsidRPr="007268B4">
        <w:t>măsuri</w:t>
      </w:r>
      <w:proofErr w:type="spellEnd"/>
      <w:r w:rsidRPr="007268B4">
        <w:t>.</w:t>
      </w:r>
    </w:p>
    <w:p w14:paraId="37381FFA" w14:textId="77777777" w:rsidR="00775265" w:rsidRPr="007268B4" w:rsidRDefault="00775265" w:rsidP="00775265">
      <w:r w:rsidRPr="007268B4">
        <w:t xml:space="preserve">     - </w:t>
      </w:r>
      <w:proofErr w:type="gramStart"/>
      <w:r w:rsidRPr="007268B4">
        <w:rPr>
          <w:lang w:val="ro-RO"/>
        </w:rPr>
        <w:t>E.Kalman</w:t>
      </w:r>
      <w:proofErr w:type="gramEnd"/>
      <w:r>
        <w:rPr>
          <w:lang w:val="ro-RO"/>
        </w:rPr>
        <w:t xml:space="preserve"> </w:t>
      </w:r>
      <w:proofErr w:type="gramStart"/>
      <w:r>
        <w:rPr>
          <w:lang w:val="ro-RO"/>
        </w:rPr>
        <w:t xml:space="preserve">- </w:t>
      </w:r>
      <w:r w:rsidRPr="007268B4">
        <w:rPr>
          <w:lang w:val="ro-RO"/>
        </w:rPr>
        <w:t xml:space="preserve"> Prințesa</w:t>
      </w:r>
      <w:proofErr w:type="gramEnd"/>
      <w:r w:rsidRPr="007268B4">
        <w:rPr>
          <w:lang w:val="ro-RO"/>
        </w:rPr>
        <w:t xml:space="preserve"> Circului-</w:t>
      </w:r>
      <w:r>
        <w:t xml:space="preserve"> </w:t>
      </w:r>
      <w:r w:rsidRPr="007268B4">
        <w:t xml:space="preserve">Nr </w:t>
      </w:r>
      <w:proofErr w:type="gramStart"/>
      <w:r w:rsidRPr="007268B4">
        <w:t>13 ,</w:t>
      </w:r>
      <w:proofErr w:type="gramEnd"/>
      <w:r w:rsidRPr="007268B4">
        <w:t xml:space="preserve"> Finale </w:t>
      </w:r>
      <w:proofErr w:type="spellStart"/>
      <w:proofErr w:type="gramStart"/>
      <w:r w:rsidRPr="007268B4">
        <w:t>ll</w:t>
      </w:r>
      <w:proofErr w:type="spellEnd"/>
      <w:r w:rsidRPr="007268B4">
        <w:t xml:space="preserve"> ,</w:t>
      </w:r>
      <w:proofErr w:type="gramEnd"/>
      <w:r w:rsidRPr="007268B4">
        <w:t xml:space="preserve"> </w:t>
      </w:r>
      <w:proofErr w:type="spellStart"/>
      <w:r w:rsidRPr="007268B4">
        <w:t>pag</w:t>
      </w:r>
      <w:proofErr w:type="spellEnd"/>
      <w:r w:rsidRPr="007268B4">
        <w:t xml:space="preserve"> 17 - </w:t>
      </w:r>
      <w:proofErr w:type="spellStart"/>
      <w:r w:rsidRPr="007268B4">
        <w:t>până</w:t>
      </w:r>
      <w:proofErr w:type="spellEnd"/>
      <w:r w:rsidRPr="007268B4">
        <w:t xml:space="preserve"> la </w:t>
      </w:r>
      <w:proofErr w:type="spellStart"/>
      <w:r w:rsidRPr="007268B4">
        <w:t>reper</w:t>
      </w:r>
      <w:proofErr w:type="spellEnd"/>
      <w:r w:rsidRPr="007268B4">
        <w:t xml:space="preserve"> 2 </w:t>
      </w:r>
    </w:p>
    <w:p w14:paraId="7F2F8EA3" w14:textId="77777777" w:rsidR="00775265" w:rsidRDefault="00775265" w:rsidP="00775265">
      <w:r w:rsidRPr="007268B4">
        <w:t xml:space="preserve">     - </w:t>
      </w:r>
      <w:proofErr w:type="spellStart"/>
      <w:proofErr w:type="gramStart"/>
      <w:r w:rsidRPr="007268B4">
        <w:t>M.Kunze</w:t>
      </w:r>
      <w:proofErr w:type="spellEnd"/>
      <w:proofErr w:type="gramEnd"/>
      <w:r w:rsidRPr="007268B4">
        <w:t xml:space="preserve">, </w:t>
      </w:r>
      <w:proofErr w:type="spellStart"/>
      <w:proofErr w:type="gramStart"/>
      <w:r w:rsidRPr="007268B4">
        <w:t>S.Levay</w:t>
      </w:r>
      <w:proofErr w:type="spellEnd"/>
      <w:r w:rsidRPr="007268B4">
        <w:t>-  Rebecca</w:t>
      </w:r>
      <w:proofErr w:type="gramEnd"/>
      <w:r w:rsidRPr="007268B4">
        <w:t>-</w:t>
      </w:r>
      <w:r>
        <w:t xml:space="preserve"> </w:t>
      </w:r>
      <w:r w:rsidRPr="007268B4">
        <w:t xml:space="preserve">25a Sie </w:t>
      </w:r>
      <w:proofErr w:type="spellStart"/>
      <w:r w:rsidRPr="007268B4">
        <w:t>fuhr'n</w:t>
      </w:r>
      <w:proofErr w:type="spellEnd"/>
      <w:r w:rsidRPr="007268B4">
        <w:t xml:space="preserve"> um act - </w:t>
      </w:r>
      <w:proofErr w:type="spellStart"/>
      <w:r w:rsidRPr="007268B4">
        <w:t>până</w:t>
      </w:r>
      <w:proofErr w:type="spellEnd"/>
      <w:r w:rsidRPr="007268B4">
        <w:t xml:space="preserve"> la </w:t>
      </w:r>
      <w:proofErr w:type="spellStart"/>
      <w:r w:rsidRPr="007268B4">
        <w:t>reper</w:t>
      </w:r>
      <w:proofErr w:type="spellEnd"/>
      <w:r w:rsidRPr="007268B4">
        <w:t xml:space="preserve"> A </w:t>
      </w:r>
    </w:p>
    <w:p w14:paraId="5E7FF4BB" w14:textId="77777777" w:rsidR="00775265" w:rsidRDefault="00775265" w:rsidP="00775265">
      <w:pPr>
        <w:rPr>
          <w:b/>
          <w:bCs/>
        </w:rPr>
      </w:pPr>
    </w:p>
    <w:p w14:paraId="6DDC8AF7" w14:textId="77777777" w:rsidR="00775265" w:rsidRPr="007E3063" w:rsidRDefault="00775265" w:rsidP="00775265">
      <w:r w:rsidRPr="002717FA">
        <w:rPr>
          <w:b/>
          <w:bCs/>
        </w:rPr>
        <w:t xml:space="preserve">TOBĂ </w:t>
      </w:r>
      <w:proofErr w:type="gramStart"/>
      <w:r w:rsidRPr="002717FA">
        <w:rPr>
          <w:b/>
          <w:bCs/>
        </w:rPr>
        <w:t>MICĂ :</w:t>
      </w:r>
      <w:proofErr w:type="gramEnd"/>
      <w:r w:rsidRPr="002717FA">
        <w:rPr>
          <w:b/>
          <w:bCs/>
        </w:rPr>
        <w:t xml:space="preserve"> </w:t>
      </w:r>
    </w:p>
    <w:p w14:paraId="40CC0830" w14:textId="77777777" w:rsidR="00775265" w:rsidRPr="009B4287" w:rsidRDefault="00775265" w:rsidP="00775265">
      <w:r w:rsidRPr="009B4287">
        <w:t xml:space="preserve">     - </w:t>
      </w:r>
      <w:proofErr w:type="gramStart"/>
      <w:r w:rsidRPr="009B4287">
        <w:rPr>
          <w:lang w:val="ro-RO"/>
        </w:rPr>
        <w:t>J.Strauss</w:t>
      </w:r>
      <w:proofErr w:type="gramEnd"/>
      <w:r w:rsidRPr="009B4287">
        <w:rPr>
          <w:lang w:val="ro-RO"/>
        </w:rPr>
        <w:t>-fiul</w:t>
      </w:r>
      <w:r>
        <w:rPr>
          <w:lang w:val="ro-RO"/>
        </w:rPr>
        <w:t xml:space="preserve"> </w:t>
      </w:r>
      <w:proofErr w:type="gramStart"/>
      <w:r>
        <w:rPr>
          <w:lang w:val="ro-RO"/>
        </w:rPr>
        <w:t xml:space="preserve">- </w:t>
      </w:r>
      <w:r w:rsidRPr="009B4287">
        <w:rPr>
          <w:lang w:val="ro-RO"/>
        </w:rPr>
        <w:t xml:space="preserve"> Voievodul</w:t>
      </w:r>
      <w:proofErr w:type="gramEnd"/>
      <w:r w:rsidRPr="009B4287">
        <w:rPr>
          <w:lang w:val="ro-RO"/>
        </w:rPr>
        <w:t xml:space="preserve"> Țiganilor-</w:t>
      </w:r>
      <w:r w:rsidRPr="009B4287">
        <w:t xml:space="preserve"> Nr </w:t>
      </w:r>
      <w:proofErr w:type="gramStart"/>
      <w:r w:rsidRPr="009B4287">
        <w:t>13 ,</w:t>
      </w:r>
      <w:proofErr w:type="gramEnd"/>
      <w:r w:rsidRPr="009B4287">
        <w:t xml:space="preserve"> Final act </w:t>
      </w:r>
      <w:proofErr w:type="spellStart"/>
      <w:proofErr w:type="gramStart"/>
      <w:r w:rsidRPr="009B4287">
        <w:t>ll</w:t>
      </w:r>
      <w:proofErr w:type="spellEnd"/>
      <w:r w:rsidRPr="009B4287">
        <w:t xml:space="preserve"> ,</w:t>
      </w:r>
      <w:proofErr w:type="gramEnd"/>
      <w:r w:rsidRPr="009B4287">
        <w:t xml:space="preserve"> </w:t>
      </w:r>
      <w:proofErr w:type="spellStart"/>
      <w:r w:rsidRPr="009B4287">
        <w:t>pag</w:t>
      </w:r>
      <w:proofErr w:type="spellEnd"/>
      <w:r w:rsidRPr="009B4287">
        <w:t xml:space="preserve"> 74 </w:t>
      </w:r>
    </w:p>
    <w:p w14:paraId="6E62E6FC" w14:textId="77777777" w:rsidR="00775265" w:rsidRPr="009B4287" w:rsidRDefault="00775265" w:rsidP="00775265">
      <w:r w:rsidRPr="009B4287">
        <w:t xml:space="preserve">     - </w:t>
      </w:r>
      <w:proofErr w:type="gramStart"/>
      <w:r w:rsidRPr="009B4287">
        <w:rPr>
          <w:lang w:val="ro-RO"/>
        </w:rPr>
        <w:t>F.Lehar</w:t>
      </w:r>
      <w:proofErr w:type="gramEnd"/>
      <w:r>
        <w:rPr>
          <w:lang w:val="ro-RO"/>
        </w:rPr>
        <w:t xml:space="preserve"> </w:t>
      </w:r>
      <w:proofErr w:type="gramStart"/>
      <w:r>
        <w:rPr>
          <w:lang w:val="ro-RO"/>
        </w:rPr>
        <w:t xml:space="preserve">- </w:t>
      </w:r>
      <w:r w:rsidRPr="009B4287">
        <w:rPr>
          <w:lang w:val="ro-RO"/>
        </w:rPr>
        <w:t xml:space="preserve"> Țara</w:t>
      </w:r>
      <w:proofErr w:type="gramEnd"/>
      <w:r w:rsidRPr="009B4287">
        <w:rPr>
          <w:lang w:val="ro-RO"/>
        </w:rPr>
        <w:t xml:space="preserve"> Surăsului-</w:t>
      </w:r>
      <w:r w:rsidRPr="009B4287">
        <w:t xml:space="preserve"> Nr 12</w:t>
      </w:r>
      <w:proofErr w:type="gramStart"/>
      <w:r w:rsidRPr="009B4287">
        <w:t>½ ,</w:t>
      </w:r>
      <w:proofErr w:type="gramEnd"/>
      <w:r w:rsidRPr="009B4287">
        <w:t xml:space="preserve"> </w:t>
      </w:r>
      <w:proofErr w:type="spellStart"/>
      <w:r w:rsidRPr="009B4287">
        <w:t>pag</w:t>
      </w:r>
      <w:proofErr w:type="spellEnd"/>
      <w:r w:rsidRPr="009B4287">
        <w:t xml:space="preserve"> 16 </w:t>
      </w:r>
      <w:proofErr w:type="spellStart"/>
      <w:proofErr w:type="gramStart"/>
      <w:r w:rsidRPr="009B4287">
        <w:t>între</w:t>
      </w:r>
      <w:proofErr w:type="spellEnd"/>
      <w:r w:rsidRPr="009B4287">
        <w:t xml:space="preserve">  </w:t>
      </w:r>
      <w:proofErr w:type="spellStart"/>
      <w:r w:rsidRPr="009B4287">
        <w:t>repere</w:t>
      </w:r>
      <w:proofErr w:type="spellEnd"/>
      <w:proofErr w:type="gramEnd"/>
      <w:r w:rsidRPr="009B4287">
        <w:t xml:space="preserve"> 5 - 6 </w:t>
      </w:r>
    </w:p>
    <w:p w14:paraId="634451AC" w14:textId="77777777" w:rsidR="00775265" w:rsidRPr="009B4287" w:rsidRDefault="00775265" w:rsidP="00775265">
      <w:r w:rsidRPr="009B4287">
        <w:t xml:space="preserve">      - </w:t>
      </w:r>
      <w:proofErr w:type="gramStart"/>
      <w:r w:rsidRPr="009B4287">
        <w:rPr>
          <w:lang w:val="ro-RO"/>
        </w:rPr>
        <w:t>F.Loewe</w:t>
      </w:r>
      <w:proofErr w:type="gramEnd"/>
      <w:r>
        <w:rPr>
          <w:lang w:val="ro-RO"/>
        </w:rPr>
        <w:t xml:space="preserve"> </w:t>
      </w:r>
      <w:proofErr w:type="gramStart"/>
      <w:r>
        <w:rPr>
          <w:lang w:val="ro-RO"/>
        </w:rPr>
        <w:t xml:space="preserve">- </w:t>
      </w:r>
      <w:r w:rsidRPr="009B4287">
        <w:rPr>
          <w:lang w:val="ro-RO"/>
        </w:rPr>
        <w:t xml:space="preserve"> My</w:t>
      </w:r>
      <w:proofErr w:type="gramEnd"/>
      <w:r w:rsidRPr="009B4287">
        <w:rPr>
          <w:lang w:val="ro-RO"/>
        </w:rPr>
        <w:t xml:space="preserve"> Fair Lady</w:t>
      </w:r>
      <w:r>
        <w:rPr>
          <w:lang w:val="ro-RO"/>
        </w:rPr>
        <w:t xml:space="preserve"> </w:t>
      </w:r>
      <w:proofErr w:type="gramStart"/>
      <w:r w:rsidRPr="009B4287">
        <w:rPr>
          <w:lang w:val="ro-RO"/>
        </w:rPr>
        <w:t>-</w:t>
      </w:r>
      <w:r>
        <w:t xml:space="preserve"> </w:t>
      </w:r>
      <w:r w:rsidRPr="009B4287">
        <w:t xml:space="preserve"> Nr</w:t>
      </w:r>
      <w:proofErr w:type="gramEnd"/>
      <w:r w:rsidRPr="009B4287">
        <w:t xml:space="preserve"> 17 Embassy Waltz </w:t>
      </w:r>
      <w:proofErr w:type="gramStart"/>
      <w:r w:rsidRPr="009B4287">
        <w:t xml:space="preserve">( </w:t>
      </w:r>
      <w:proofErr w:type="spellStart"/>
      <w:r w:rsidRPr="009B4287">
        <w:t>între</w:t>
      </w:r>
      <w:proofErr w:type="spellEnd"/>
      <w:proofErr w:type="gramEnd"/>
      <w:r w:rsidRPr="009B4287">
        <w:t xml:space="preserve">  </w:t>
      </w:r>
      <w:proofErr w:type="spellStart"/>
      <w:r w:rsidRPr="009B4287">
        <w:t>măsurile</w:t>
      </w:r>
      <w:proofErr w:type="spellEnd"/>
      <w:r w:rsidRPr="009B4287">
        <w:t xml:space="preserve"> 87 - </w:t>
      </w:r>
      <w:proofErr w:type="gramStart"/>
      <w:r w:rsidRPr="009B4287">
        <w:t>157 )</w:t>
      </w:r>
      <w:proofErr w:type="gramEnd"/>
      <w:r w:rsidRPr="009B4287">
        <w:t xml:space="preserve"> </w:t>
      </w:r>
    </w:p>
    <w:p w14:paraId="4EFE24B3" w14:textId="77777777" w:rsidR="00775265" w:rsidRPr="002717FA" w:rsidRDefault="00775265" w:rsidP="00775265">
      <w:pPr>
        <w:rPr>
          <w:b/>
          <w:bCs/>
        </w:rPr>
      </w:pPr>
      <w:proofErr w:type="gramStart"/>
      <w:r w:rsidRPr="002717FA">
        <w:rPr>
          <w:b/>
          <w:bCs/>
        </w:rPr>
        <w:t>GLOCKENSPIEL :</w:t>
      </w:r>
      <w:proofErr w:type="gramEnd"/>
      <w:r w:rsidRPr="002717FA">
        <w:rPr>
          <w:b/>
          <w:bCs/>
        </w:rPr>
        <w:t xml:space="preserve"> </w:t>
      </w:r>
    </w:p>
    <w:p w14:paraId="06D2D27A" w14:textId="77777777" w:rsidR="00775265" w:rsidRPr="00AC7570" w:rsidRDefault="00775265" w:rsidP="00775265">
      <w:r w:rsidRPr="00AC7570">
        <w:t xml:space="preserve">      - </w:t>
      </w:r>
      <w:proofErr w:type="gramStart"/>
      <w:r w:rsidRPr="00AC7570">
        <w:rPr>
          <w:lang w:val="ro-RO"/>
        </w:rPr>
        <w:t>F.Lehar</w:t>
      </w:r>
      <w:proofErr w:type="gramEnd"/>
      <w:r w:rsidRPr="00AC7570">
        <w:rPr>
          <w:lang w:val="ro-RO"/>
        </w:rPr>
        <w:t xml:space="preserve"> </w:t>
      </w:r>
      <w:r>
        <w:rPr>
          <w:lang w:val="ro-RO"/>
        </w:rPr>
        <w:t xml:space="preserve">- </w:t>
      </w:r>
      <w:r w:rsidRPr="00AC7570">
        <w:rPr>
          <w:lang w:val="ro-RO"/>
        </w:rPr>
        <w:t>Țara Surăsului</w:t>
      </w:r>
      <w:proofErr w:type="gramStart"/>
      <w:r w:rsidRPr="00AC7570">
        <w:rPr>
          <w:lang w:val="ro-RO"/>
        </w:rPr>
        <w:t>-</w:t>
      </w:r>
      <w:r>
        <w:t xml:space="preserve"> </w:t>
      </w:r>
      <w:r w:rsidRPr="00AC7570">
        <w:t xml:space="preserve"> Nr</w:t>
      </w:r>
      <w:proofErr w:type="gramEnd"/>
      <w:r w:rsidRPr="00AC7570">
        <w:t xml:space="preserve"> </w:t>
      </w:r>
      <w:proofErr w:type="gramStart"/>
      <w:r w:rsidRPr="00AC7570">
        <w:t>7 ,</w:t>
      </w:r>
      <w:proofErr w:type="gramEnd"/>
      <w:r w:rsidRPr="00AC7570">
        <w:t xml:space="preserve"> </w:t>
      </w:r>
      <w:proofErr w:type="spellStart"/>
      <w:r w:rsidRPr="00AC7570">
        <w:t>pag</w:t>
      </w:r>
      <w:proofErr w:type="spellEnd"/>
      <w:r w:rsidRPr="00AC7570">
        <w:t xml:space="preserve"> 25 </w:t>
      </w:r>
    </w:p>
    <w:p w14:paraId="60E157ED" w14:textId="77777777" w:rsidR="00775265" w:rsidRPr="00AC7570" w:rsidRDefault="00775265" w:rsidP="00775265">
      <w:r w:rsidRPr="00AC7570">
        <w:t xml:space="preserve">      - </w:t>
      </w:r>
      <w:proofErr w:type="spellStart"/>
      <w:proofErr w:type="gramStart"/>
      <w:r w:rsidRPr="00AC7570">
        <w:t>M.Kunze</w:t>
      </w:r>
      <w:proofErr w:type="spellEnd"/>
      <w:proofErr w:type="gramEnd"/>
      <w:r w:rsidRPr="00AC7570">
        <w:t xml:space="preserve">, </w:t>
      </w:r>
      <w:proofErr w:type="spellStart"/>
      <w:proofErr w:type="gramStart"/>
      <w:r w:rsidRPr="00AC7570">
        <w:t>S.Levay</w:t>
      </w:r>
      <w:proofErr w:type="spellEnd"/>
      <w:proofErr w:type="gramEnd"/>
      <w:r w:rsidRPr="00AC7570">
        <w:t xml:space="preserve"> </w:t>
      </w:r>
      <w:r>
        <w:t xml:space="preserve">- </w:t>
      </w:r>
      <w:r w:rsidRPr="00AC7570">
        <w:t>Rebecca</w:t>
      </w:r>
      <w:proofErr w:type="gramStart"/>
      <w:r w:rsidRPr="00AC7570">
        <w:t>-  14</w:t>
      </w:r>
      <w:proofErr w:type="gramEnd"/>
      <w:r w:rsidRPr="00AC7570">
        <w:t xml:space="preserve">b I'm an American Woman </w:t>
      </w:r>
    </w:p>
    <w:p w14:paraId="3FF7157C" w14:textId="77777777" w:rsidR="00775265" w:rsidRPr="002717FA" w:rsidRDefault="00775265" w:rsidP="00775265">
      <w:pPr>
        <w:rPr>
          <w:b/>
          <w:bCs/>
        </w:rPr>
      </w:pPr>
      <w:proofErr w:type="gramStart"/>
      <w:r w:rsidRPr="002717FA">
        <w:rPr>
          <w:b/>
          <w:bCs/>
        </w:rPr>
        <w:lastRenderedPageBreak/>
        <w:t>XYLOPHON :</w:t>
      </w:r>
      <w:proofErr w:type="gramEnd"/>
      <w:r w:rsidRPr="002717FA">
        <w:rPr>
          <w:b/>
          <w:bCs/>
        </w:rPr>
        <w:t xml:space="preserve"> </w:t>
      </w:r>
    </w:p>
    <w:p w14:paraId="05000F97" w14:textId="77777777" w:rsidR="00775265" w:rsidRPr="0088751D" w:rsidRDefault="00775265" w:rsidP="00775265">
      <w:r w:rsidRPr="002717FA">
        <w:rPr>
          <w:b/>
          <w:bCs/>
        </w:rPr>
        <w:t xml:space="preserve">     </w:t>
      </w:r>
      <w:r w:rsidRPr="0088751D">
        <w:t xml:space="preserve">- </w:t>
      </w:r>
      <w:proofErr w:type="gramStart"/>
      <w:r w:rsidRPr="0088751D">
        <w:rPr>
          <w:lang w:val="ro-RO"/>
        </w:rPr>
        <w:t>F.Loewe</w:t>
      </w:r>
      <w:proofErr w:type="gramEnd"/>
      <w:r>
        <w:rPr>
          <w:lang w:val="ro-RO"/>
        </w:rPr>
        <w:t xml:space="preserve"> </w:t>
      </w:r>
      <w:proofErr w:type="gramStart"/>
      <w:r>
        <w:rPr>
          <w:lang w:val="ro-RO"/>
        </w:rPr>
        <w:t xml:space="preserve">- </w:t>
      </w:r>
      <w:r w:rsidRPr="0088751D">
        <w:rPr>
          <w:lang w:val="ro-RO"/>
        </w:rPr>
        <w:t xml:space="preserve"> My</w:t>
      </w:r>
      <w:proofErr w:type="gramEnd"/>
      <w:r w:rsidRPr="0088751D">
        <w:rPr>
          <w:lang w:val="ro-RO"/>
        </w:rPr>
        <w:t xml:space="preserve"> Fair Lady</w:t>
      </w:r>
      <w:proofErr w:type="gramStart"/>
      <w:r w:rsidRPr="0088751D">
        <w:rPr>
          <w:lang w:val="ro-RO"/>
        </w:rPr>
        <w:t>-</w:t>
      </w:r>
      <w:r w:rsidRPr="0088751D">
        <w:t xml:space="preserve"> </w:t>
      </w:r>
      <w:r>
        <w:t xml:space="preserve"> </w:t>
      </w:r>
      <w:r w:rsidRPr="0088751D">
        <w:t>Nr</w:t>
      </w:r>
      <w:proofErr w:type="gramEnd"/>
      <w:r w:rsidRPr="0088751D">
        <w:t xml:space="preserve"> 5 I'm an Ordinary Man </w:t>
      </w:r>
      <w:proofErr w:type="gramStart"/>
      <w:r w:rsidRPr="0088751D">
        <w:t xml:space="preserve">( </w:t>
      </w:r>
      <w:proofErr w:type="spellStart"/>
      <w:r w:rsidRPr="0088751D">
        <w:t>între</w:t>
      </w:r>
      <w:proofErr w:type="spellEnd"/>
      <w:proofErr w:type="gramEnd"/>
      <w:r w:rsidRPr="0088751D">
        <w:t xml:space="preserve"> </w:t>
      </w:r>
      <w:proofErr w:type="spellStart"/>
      <w:r w:rsidRPr="0088751D">
        <w:t>măsurile</w:t>
      </w:r>
      <w:proofErr w:type="spellEnd"/>
      <w:r w:rsidRPr="0088751D">
        <w:t xml:space="preserve"> 14-78) </w:t>
      </w:r>
    </w:p>
    <w:p w14:paraId="6E62C9A7" w14:textId="77777777" w:rsidR="00775265" w:rsidRPr="0088751D" w:rsidRDefault="00775265" w:rsidP="00775265">
      <w:r w:rsidRPr="0088751D">
        <w:t xml:space="preserve">     - </w:t>
      </w:r>
      <w:proofErr w:type="spellStart"/>
      <w:proofErr w:type="gramStart"/>
      <w:r w:rsidRPr="0088751D">
        <w:t>M.Kunze</w:t>
      </w:r>
      <w:proofErr w:type="spellEnd"/>
      <w:proofErr w:type="gramEnd"/>
      <w:r w:rsidRPr="0088751D">
        <w:t xml:space="preserve">, </w:t>
      </w:r>
      <w:proofErr w:type="spellStart"/>
      <w:proofErr w:type="gramStart"/>
      <w:r w:rsidRPr="0088751D">
        <w:t>S.Levay</w:t>
      </w:r>
      <w:proofErr w:type="spellEnd"/>
      <w:proofErr w:type="gramEnd"/>
      <w:r>
        <w:t xml:space="preserve"> </w:t>
      </w:r>
      <w:proofErr w:type="gramStart"/>
      <w:r>
        <w:t xml:space="preserve">- </w:t>
      </w:r>
      <w:r w:rsidRPr="0088751D">
        <w:t xml:space="preserve"> Rebecca-  Nr</w:t>
      </w:r>
      <w:proofErr w:type="gramEnd"/>
      <w:r w:rsidRPr="0088751D">
        <w:t xml:space="preserve"> 28 </w:t>
      </w:r>
      <w:proofErr w:type="spellStart"/>
      <w:r w:rsidRPr="0088751D">
        <w:t>Manderlay</w:t>
      </w:r>
      <w:proofErr w:type="spellEnd"/>
      <w:r w:rsidRPr="0088751D">
        <w:t xml:space="preserve"> in Flammen </w:t>
      </w:r>
      <w:proofErr w:type="gramStart"/>
      <w:r w:rsidRPr="0088751D">
        <w:t xml:space="preserve">( </w:t>
      </w:r>
      <w:proofErr w:type="spellStart"/>
      <w:r w:rsidRPr="0088751D">
        <w:t>între</w:t>
      </w:r>
      <w:proofErr w:type="spellEnd"/>
      <w:proofErr w:type="gramEnd"/>
      <w:r w:rsidRPr="0088751D">
        <w:t xml:space="preserve"> </w:t>
      </w:r>
      <w:proofErr w:type="spellStart"/>
      <w:r w:rsidRPr="0088751D">
        <w:t>măsurile</w:t>
      </w:r>
      <w:proofErr w:type="spellEnd"/>
      <w:r w:rsidRPr="0088751D">
        <w:t xml:space="preserve"> 17-</w:t>
      </w:r>
      <w:proofErr w:type="gramStart"/>
      <w:r w:rsidRPr="0088751D">
        <w:t>85 )</w:t>
      </w:r>
      <w:proofErr w:type="gramEnd"/>
    </w:p>
    <w:p w14:paraId="61717C12" w14:textId="77777777" w:rsidR="00775265" w:rsidRPr="00775265" w:rsidRDefault="00775265" w:rsidP="00775265">
      <w:pPr>
        <w:rPr>
          <w:rFonts w:ascii="Times New Roman" w:hAnsi="Times New Roman" w:cs="Times New Roman"/>
        </w:rPr>
      </w:pPr>
    </w:p>
    <w:p w14:paraId="03B1B353" w14:textId="77777777" w:rsidR="006C13E0" w:rsidRPr="00775265" w:rsidRDefault="006C13E0" w:rsidP="00775265">
      <w:pPr>
        <w:rPr>
          <w:rFonts w:ascii="Times New Roman" w:hAnsi="Times New Roman" w:cs="Times New Roman"/>
          <w:lang w:val="ro-RO"/>
        </w:rPr>
      </w:pPr>
    </w:p>
    <w:p w14:paraId="4CC2D85D" w14:textId="77777777" w:rsidR="00775265" w:rsidRPr="00775265" w:rsidRDefault="00775265" w:rsidP="00775265">
      <w:pPr>
        <w:rPr>
          <w:rFonts w:ascii="Times New Roman" w:hAnsi="Times New Roman" w:cs="Times New Roman"/>
          <w:lang w:val="ro-RO"/>
        </w:rPr>
      </w:pPr>
    </w:p>
    <w:sectPr w:rsidR="00775265" w:rsidRPr="00775265">
      <w:headerReference w:type="default" r:id="rId7"/>
      <w:footerReference w:type="default" r:id="rId8"/>
      <w:pgSz w:w="11900" w:h="16840"/>
      <w:pgMar w:top="2520" w:right="1200" w:bottom="1800" w:left="1200" w:header="72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63D85" w14:textId="77777777" w:rsidR="00E73EA6" w:rsidRDefault="00E73EA6">
      <w:r>
        <w:separator/>
      </w:r>
    </w:p>
  </w:endnote>
  <w:endnote w:type="continuationSeparator" w:id="0">
    <w:p w14:paraId="5DB4FEE2" w14:textId="77777777" w:rsidR="00E73EA6" w:rsidRDefault="00E7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UltraLight">
    <w:altName w:val="Arial"/>
    <w:charset w:val="00"/>
    <w:family w:val="auto"/>
    <w:pitch w:val="variable"/>
    <w:sig w:usb0="A00002FF" w:usb1="5000205B" w:usb2="00000002" w:usb3="00000000" w:csb0="00000001" w:csb1="00000000"/>
  </w:font>
  <w:font w:name="Helvetica Neue Light">
    <w:altName w:val="Arial Nova Light"/>
    <w:charset w:val="00"/>
    <w:family w:val="auto"/>
    <w:pitch w:val="default"/>
    <w:sig w:usb0="00000000" w:usb1="00000000" w:usb2="00000002" w:usb3="00000000" w:csb0="00000007" w:csb1="00000000"/>
  </w:font>
  <w:font w:name="Helvetica Neue Thin">
    <w:altName w:val="Arial"/>
    <w:charset w:val="00"/>
    <w:family w:val="swiss"/>
    <w:pitch w:val="default"/>
    <w:sig w:usb0="00000000" w:usb1="00000000" w:usb2="00000002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E626" w14:textId="77777777" w:rsidR="00053F23" w:rsidRPr="00534858" w:rsidRDefault="00000000">
    <w:pPr>
      <w:pStyle w:val="HeaderFooterA"/>
      <w:rPr>
        <w:lang w:val="ro-RO"/>
      </w:rPr>
    </w:pPr>
    <w:r w:rsidRPr="00534858">
      <w:rPr>
        <w:lang w:val="ro-RO"/>
      </w:rPr>
      <w:t xml:space="preserve">Teatrul Național de Operetă și Musical „Ion Dacian”, Bd. Octavian Goga, Nr. 1, București.; </w:t>
    </w:r>
    <w:hyperlink r:id="rId1" w:history="1">
      <w:r w:rsidR="00053F23" w:rsidRPr="00534858">
        <w:rPr>
          <w:rStyle w:val="Hyperlink0"/>
          <w:lang w:val="ro-RO"/>
        </w:rPr>
        <w:t>www.opereta.ro</w:t>
      </w:r>
    </w:hyperlink>
    <w:r w:rsidRPr="00534858">
      <w:rPr>
        <w:lang w:val="ro-RO"/>
      </w:rPr>
      <w:tab/>
    </w:r>
    <w:r w:rsidRPr="00534858">
      <w:rPr>
        <w:lang w:val="ro-RO"/>
      </w:rPr>
      <w:fldChar w:fldCharType="begin"/>
    </w:r>
    <w:r w:rsidRPr="00534858">
      <w:rPr>
        <w:lang w:val="ro-RO"/>
      </w:rPr>
      <w:instrText xml:space="preserve"> PAGE </w:instrText>
    </w:r>
    <w:r w:rsidRPr="00534858">
      <w:rPr>
        <w:lang w:val="ro-RO"/>
      </w:rPr>
      <w:fldChar w:fldCharType="separate"/>
    </w:r>
    <w:r w:rsidR="00534858" w:rsidRPr="00534858">
      <w:rPr>
        <w:noProof/>
        <w:lang w:val="ro-RO"/>
      </w:rPr>
      <w:t>1</w:t>
    </w:r>
    <w:r w:rsidRPr="00534858">
      <w:rPr>
        <w:lang w:val="ro-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C4579" w14:textId="77777777" w:rsidR="00E73EA6" w:rsidRDefault="00E73EA6">
      <w:r>
        <w:separator/>
      </w:r>
    </w:p>
  </w:footnote>
  <w:footnote w:type="continuationSeparator" w:id="0">
    <w:p w14:paraId="7E8F1191" w14:textId="77777777" w:rsidR="00E73EA6" w:rsidRDefault="00E73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EBC9" w14:textId="77777777" w:rsidR="00053F23" w:rsidRDefault="00000000">
    <w:pPr>
      <w:pStyle w:val="Body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31074E2" wp14:editId="2960B8CD">
              <wp:simplePos x="0" y="0"/>
              <wp:positionH relativeFrom="page">
                <wp:posOffset>762000</wp:posOffset>
              </wp:positionH>
              <wp:positionV relativeFrom="page">
                <wp:posOffset>1028690</wp:posOffset>
              </wp:positionV>
              <wp:extent cx="6029665" cy="19"/>
              <wp:effectExtent l="0" t="0" r="0" b="0"/>
              <wp:wrapNone/>
              <wp:docPr id="1073741826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29665" cy="19"/>
                      </a:xfrm>
                      <a:prstGeom prst="line">
                        <a:avLst/>
                      </a:prstGeom>
                      <a:noFill/>
                      <a:ln w="381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22F7161" id="officeArt object" o:spid="_x0000_s1026" alt="Line" style="position:absolute;flip:y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81pt" to="534.8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" strokecolor="#df422e" strokeweight="3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7E9E5AE0" wp14:editId="1C114262">
              <wp:simplePos x="0" y="0"/>
              <wp:positionH relativeFrom="page">
                <wp:posOffset>762000</wp:posOffset>
              </wp:positionH>
              <wp:positionV relativeFrom="page">
                <wp:posOffset>9804400</wp:posOffset>
              </wp:positionV>
              <wp:extent cx="6030791" cy="4"/>
              <wp:effectExtent l="0" t="0" r="0" b="0"/>
              <wp:wrapNone/>
              <wp:docPr id="1073741827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0791" cy="4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DF422E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2E38C66" id="officeArt object" o:spid="_x0000_s1026" alt="Line" style="position:absolute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0pt,772pt" to="534.85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" strokecolor="#df422e" strokeweight="1pt">
              <v:stroke miterlimit="4" joinstyle="miter"/>
              <w10:wrap anchorx="page" anchory="page"/>
            </v:line>
          </w:pict>
        </mc:Fallback>
      </mc:AlternateContent>
    </w:r>
    <w:r>
      <w:rPr>
        <w:noProof/>
      </w:rPr>
      <w:drawing>
        <wp:inline distT="0" distB="0" distL="0" distR="0" wp14:anchorId="5D2C5895" wp14:editId="094F21B3">
          <wp:extent cx="2052000" cy="447048"/>
          <wp:effectExtent l="0" t="0" r="5715" b="0"/>
          <wp:docPr id="1073741825" name="officeArt object" descr="Asset 3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sset 32.png" descr="Asset 3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9636" cy="4574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443"/>
    <w:multiLevelType w:val="hybridMultilevel"/>
    <w:tmpl w:val="F766B9BE"/>
    <w:lvl w:ilvl="0" w:tplc="514A0B6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63171"/>
    <w:multiLevelType w:val="hybridMultilevel"/>
    <w:tmpl w:val="0BBC9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21A8F"/>
    <w:multiLevelType w:val="hybridMultilevel"/>
    <w:tmpl w:val="0714EC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681632"/>
    <w:multiLevelType w:val="hybridMultilevel"/>
    <w:tmpl w:val="68ECB0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4296B96"/>
    <w:multiLevelType w:val="hybridMultilevel"/>
    <w:tmpl w:val="D1A06A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E6920D0"/>
    <w:multiLevelType w:val="hybridMultilevel"/>
    <w:tmpl w:val="8D0ED9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2576A"/>
    <w:multiLevelType w:val="hybridMultilevel"/>
    <w:tmpl w:val="8D0ED9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60F20"/>
    <w:multiLevelType w:val="hybridMultilevel"/>
    <w:tmpl w:val="8D0ED9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42FCB"/>
    <w:multiLevelType w:val="hybridMultilevel"/>
    <w:tmpl w:val="81A89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04501"/>
    <w:multiLevelType w:val="hybridMultilevel"/>
    <w:tmpl w:val="8D0ED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1717C"/>
    <w:multiLevelType w:val="hybridMultilevel"/>
    <w:tmpl w:val="9634CE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29B40B7"/>
    <w:multiLevelType w:val="hybridMultilevel"/>
    <w:tmpl w:val="1A1E480C"/>
    <w:lvl w:ilvl="0" w:tplc="FFFFFFFF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E255C5"/>
    <w:multiLevelType w:val="hybridMultilevel"/>
    <w:tmpl w:val="81307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96308"/>
    <w:multiLevelType w:val="hybridMultilevel"/>
    <w:tmpl w:val="AAE82B1E"/>
    <w:lvl w:ilvl="0" w:tplc="75967B1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A7BB8"/>
    <w:multiLevelType w:val="hybridMultilevel"/>
    <w:tmpl w:val="1A1E480C"/>
    <w:lvl w:ilvl="0" w:tplc="977AA0C4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E879BF"/>
    <w:multiLevelType w:val="hybridMultilevel"/>
    <w:tmpl w:val="8D0ED9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D314C"/>
    <w:multiLevelType w:val="hybridMultilevel"/>
    <w:tmpl w:val="8D0ED9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75A08"/>
    <w:multiLevelType w:val="hybridMultilevel"/>
    <w:tmpl w:val="8D0ED9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E42A5"/>
    <w:multiLevelType w:val="hybridMultilevel"/>
    <w:tmpl w:val="AFD072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71198958">
    <w:abstractNumId w:val="2"/>
  </w:num>
  <w:num w:numId="2" w16cid:durableId="200214741">
    <w:abstractNumId w:val="1"/>
  </w:num>
  <w:num w:numId="3" w16cid:durableId="836266111">
    <w:abstractNumId w:val="3"/>
  </w:num>
  <w:num w:numId="4" w16cid:durableId="755395876">
    <w:abstractNumId w:val="12"/>
  </w:num>
  <w:num w:numId="5" w16cid:durableId="1478106123">
    <w:abstractNumId w:val="18"/>
  </w:num>
  <w:num w:numId="6" w16cid:durableId="1065421272">
    <w:abstractNumId w:val="10"/>
  </w:num>
  <w:num w:numId="7" w16cid:durableId="1315064364">
    <w:abstractNumId w:val="8"/>
  </w:num>
  <w:num w:numId="8" w16cid:durableId="2096121767">
    <w:abstractNumId w:val="4"/>
  </w:num>
  <w:num w:numId="9" w16cid:durableId="1097404614">
    <w:abstractNumId w:val="0"/>
  </w:num>
  <w:num w:numId="10" w16cid:durableId="1765304238">
    <w:abstractNumId w:val="9"/>
  </w:num>
  <w:num w:numId="11" w16cid:durableId="2043554400">
    <w:abstractNumId w:val="5"/>
  </w:num>
  <w:num w:numId="12" w16cid:durableId="1327898112">
    <w:abstractNumId w:val="6"/>
  </w:num>
  <w:num w:numId="13" w16cid:durableId="1903716696">
    <w:abstractNumId w:val="16"/>
  </w:num>
  <w:num w:numId="14" w16cid:durableId="1959799837">
    <w:abstractNumId w:val="15"/>
  </w:num>
  <w:num w:numId="15" w16cid:durableId="531965219">
    <w:abstractNumId w:val="17"/>
  </w:num>
  <w:num w:numId="16" w16cid:durableId="1858615241">
    <w:abstractNumId w:val="7"/>
  </w:num>
  <w:num w:numId="17" w16cid:durableId="117069217">
    <w:abstractNumId w:val="13"/>
  </w:num>
  <w:num w:numId="18" w16cid:durableId="1810585393">
    <w:abstractNumId w:val="14"/>
  </w:num>
  <w:num w:numId="19" w16cid:durableId="21394957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23"/>
    <w:rsid w:val="000000C8"/>
    <w:rsid w:val="00053F23"/>
    <w:rsid w:val="00060F49"/>
    <w:rsid w:val="0008102D"/>
    <w:rsid w:val="000F31B7"/>
    <w:rsid w:val="00200366"/>
    <w:rsid w:val="002318A7"/>
    <w:rsid w:val="00247B3E"/>
    <w:rsid w:val="002A21B4"/>
    <w:rsid w:val="002A6E1B"/>
    <w:rsid w:val="002E54AE"/>
    <w:rsid w:val="00345BCD"/>
    <w:rsid w:val="0045287D"/>
    <w:rsid w:val="004B130B"/>
    <w:rsid w:val="004F6410"/>
    <w:rsid w:val="00534858"/>
    <w:rsid w:val="00555DB2"/>
    <w:rsid w:val="005610E7"/>
    <w:rsid w:val="00633274"/>
    <w:rsid w:val="00666072"/>
    <w:rsid w:val="006C13E0"/>
    <w:rsid w:val="00775265"/>
    <w:rsid w:val="00811A2E"/>
    <w:rsid w:val="0091603C"/>
    <w:rsid w:val="00955E3E"/>
    <w:rsid w:val="009668C0"/>
    <w:rsid w:val="0097179C"/>
    <w:rsid w:val="00A354B7"/>
    <w:rsid w:val="00A736C2"/>
    <w:rsid w:val="00B40C0B"/>
    <w:rsid w:val="00B5396D"/>
    <w:rsid w:val="00B659CC"/>
    <w:rsid w:val="00BC2D23"/>
    <w:rsid w:val="00C40D1E"/>
    <w:rsid w:val="00C44B59"/>
    <w:rsid w:val="00D30924"/>
    <w:rsid w:val="00D51BF5"/>
    <w:rsid w:val="00DC0317"/>
    <w:rsid w:val="00E16E1C"/>
    <w:rsid w:val="00E7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BE0D3"/>
  <w15:docId w15:val="{1654EC32-B6C0-4755-A295-D44672DD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D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C96AD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before="120" w:after="120" w:line="288" w:lineRule="auto"/>
      <w:jc w:val="both"/>
    </w:pPr>
    <w:rPr>
      <w:rFonts w:ascii="Helvetica Neue Light" w:hAnsi="Helvetica Neue Light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A">
    <w:name w:val="Header &amp; Footer A"/>
    <w:pPr>
      <w:tabs>
        <w:tab w:val="center" w:pos="4750"/>
        <w:tab w:val="right" w:pos="9480"/>
      </w:tabs>
      <w:spacing w:line="288" w:lineRule="auto"/>
    </w:pPr>
    <w:rPr>
      <w:rFonts w:ascii="Helvetica Neue Thin" w:hAnsi="Helvetica Neue Thin" w:cs="Arial Unicode MS"/>
      <w:color w:val="000000"/>
      <w:sz w:val="16"/>
      <w:szCs w:val="16"/>
      <w:u w:color="60606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53485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3485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485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3485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D23"/>
    <w:rPr>
      <w:rFonts w:asciiTheme="majorHAnsi" w:eastAsiaTheme="majorEastAsia" w:hAnsiTheme="majorHAnsi" w:cstheme="majorBidi"/>
      <w:color w:val="4C96AD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ListParagraph">
    <w:name w:val="List Paragraph"/>
    <w:basedOn w:val="Normal"/>
    <w:uiPriority w:val="34"/>
    <w:qFormat/>
    <w:rsid w:val="00BC2D2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16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ret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9\Desktop\Template%20logo%20documents.dotx" TargetMode="Externa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"/>
        <a:ea typeface="Helvetica Neue"/>
        <a:cs typeface="Helvetica Neue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logo documents.dotx</Template>
  <TotalTime>126</TotalTime>
  <Pages>9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pc19</dc:creator>
  <cp:lastModifiedBy>Alexandra Baicu</cp:lastModifiedBy>
  <cp:revision>12</cp:revision>
  <dcterms:created xsi:type="dcterms:W3CDTF">2026-08-11T07:54:00Z</dcterms:created>
  <dcterms:modified xsi:type="dcterms:W3CDTF">2026-08-12T13:46:00Z</dcterms:modified>
</cp:coreProperties>
</file>