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58E30" w14:textId="5984DA53" w:rsidR="00053F23" w:rsidRPr="00CF78FD" w:rsidRDefault="00CF78FD" w:rsidP="00CF78FD">
      <w:pPr>
        <w:pStyle w:val="Body"/>
        <w:jc w:val="center"/>
        <w:rPr>
          <w:sz w:val="32"/>
          <w:szCs w:val="32"/>
          <w:lang w:val="ro-RO"/>
        </w:rPr>
      </w:pPr>
      <w:r w:rsidRPr="00CF78FD">
        <w:rPr>
          <w:sz w:val="32"/>
          <w:szCs w:val="32"/>
          <w:lang w:val="ro-RO"/>
        </w:rPr>
        <w:t>FIȘĂ DE ÎNSCRIERE</w:t>
      </w:r>
    </w:p>
    <w:p w14:paraId="45099D0D" w14:textId="0B9393CC" w:rsidR="00CF78FD" w:rsidRDefault="00943279" w:rsidP="00CF78FD">
      <w:pPr>
        <w:pStyle w:val="Body"/>
        <w:jc w:val="center"/>
        <w:rPr>
          <w:b/>
          <w:bCs/>
          <w:color w:val="EE0000"/>
          <w:sz w:val="32"/>
          <w:szCs w:val="32"/>
          <w:lang w:val="ro-RO"/>
        </w:rPr>
      </w:pPr>
      <w:r>
        <w:rPr>
          <w:b/>
          <w:bCs/>
          <w:color w:val="EE0000"/>
          <w:sz w:val="32"/>
          <w:szCs w:val="32"/>
          <w:lang w:val="ro-RO"/>
        </w:rPr>
        <w:t>SELECȚIE COLABORATORI</w:t>
      </w:r>
      <w:r w:rsidR="002F7444">
        <w:rPr>
          <w:b/>
          <w:bCs/>
          <w:color w:val="EE0000"/>
          <w:sz w:val="32"/>
          <w:szCs w:val="32"/>
          <w:lang w:val="ro-RO"/>
        </w:rPr>
        <w:t xml:space="preserve"> ORCHESTRĂ</w:t>
      </w:r>
    </w:p>
    <w:p w14:paraId="0F79DDEF" w14:textId="28F442D3" w:rsidR="00CF78FD" w:rsidRDefault="00943279" w:rsidP="00CF78FD">
      <w:pPr>
        <w:pStyle w:val="Body"/>
        <w:jc w:val="center"/>
        <w:rPr>
          <w:b/>
          <w:bCs/>
          <w:color w:val="535353" w:themeColor="background2"/>
          <w:sz w:val="32"/>
          <w:szCs w:val="32"/>
          <w:lang w:val="ro-RO"/>
        </w:rPr>
      </w:pPr>
      <w:r>
        <w:rPr>
          <w:b/>
          <w:bCs/>
          <w:color w:val="535353" w:themeColor="background2"/>
          <w:sz w:val="32"/>
          <w:szCs w:val="32"/>
          <w:lang w:val="ro-RO"/>
        </w:rPr>
        <w:t>STAGIUNEA</w:t>
      </w:r>
      <w:r w:rsidR="00E35099">
        <w:rPr>
          <w:b/>
          <w:bCs/>
          <w:color w:val="535353" w:themeColor="background2"/>
          <w:sz w:val="32"/>
          <w:szCs w:val="32"/>
          <w:lang w:val="ro-RO"/>
        </w:rPr>
        <w:t xml:space="preserve"> 2026</w:t>
      </w:r>
      <w:r>
        <w:rPr>
          <w:b/>
          <w:bCs/>
          <w:color w:val="535353" w:themeColor="background2"/>
          <w:sz w:val="32"/>
          <w:szCs w:val="32"/>
          <w:lang w:val="ro-RO"/>
        </w:rPr>
        <w:t>-2027</w:t>
      </w:r>
    </w:p>
    <w:p w14:paraId="06AA78B0" w14:textId="77777777" w:rsidR="00CF78FD" w:rsidRDefault="00CF78FD" w:rsidP="00CF78FD">
      <w:pPr>
        <w:pStyle w:val="Body"/>
        <w:jc w:val="center"/>
        <w:rPr>
          <w:b/>
          <w:bCs/>
          <w:color w:val="535353" w:themeColor="background2"/>
          <w:sz w:val="32"/>
          <w:szCs w:val="32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6345"/>
      </w:tblGrid>
      <w:tr w:rsidR="00CF78FD" w14:paraId="38C4806E" w14:textId="77777777" w:rsidTr="00CF78FD">
        <w:tc>
          <w:tcPr>
            <w:tcW w:w="3145" w:type="dxa"/>
          </w:tcPr>
          <w:p w14:paraId="605CB3FF" w14:textId="1B2F8B78" w:rsidR="00CF78FD" w:rsidRP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  <w:r w:rsidRPr="00CF78FD"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  <w:t>NUME:</w:t>
            </w:r>
          </w:p>
        </w:tc>
        <w:tc>
          <w:tcPr>
            <w:tcW w:w="6345" w:type="dxa"/>
          </w:tcPr>
          <w:p w14:paraId="5F722363" w14:textId="77777777" w:rsid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</w:p>
        </w:tc>
      </w:tr>
      <w:tr w:rsidR="00CF78FD" w14:paraId="2E1152F9" w14:textId="77777777" w:rsidTr="00CF78FD">
        <w:tc>
          <w:tcPr>
            <w:tcW w:w="3145" w:type="dxa"/>
          </w:tcPr>
          <w:p w14:paraId="657FD247" w14:textId="0A062EBF" w:rsidR="00CF78FD" w:rsidRP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  <w:r w:rsidRPr="00CF78FD"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  <w:t>PRENUME:</w:t>
            </w:r>
          </w:p>
        </w:tc>
        <w:tc>
          <w:tcPr>
            <w:tcW w:w="6345" w:type="dxa"/>
          </w:tcPr>
          <w:p w14:paraId="73B2D138" w14:textId="77777777" w:rsid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</w:p>
        </w:tc>
      </w:tr>
      <w:tr w:rsidR="00CF78FD" w14:paraId="25D3FAF8" w14:textId="77777777" w:rsidTr="00CF78FD">
        <w:tc>
          <w:tcPr>
            <w:tcW w:w="3145" w:type="dxa"/>
          </w:tcPr>
          <w:p w14:paraId="69A8D739" w14:textId="2A3C190C" w:rsidR="00CF78FD" w:rsidRP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  <w:r w:rsidRPr="00CF78FD"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  <w:t>VÂRSTA:</w:t>
            </w:r>
          </w:p>
        </w:tc>
        <w:tc>
          <w:tcPr>
            <w:tcW w:w="6345" w:type="dxa"/>
          </w:tcPr>
          <w:p w14:paraId="0D558B77" w14:textId="77777777" w:rsid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</w:p>
        </w:tc>
      </w:tr>
      <w:tr w:rsidR="00CF78FD" w14:paraId="5ED887AA" w14:textId="77777777" w:rsidTr="00CF78FD">
        <w:tc>
          <w:tcPr>
            <w:tcW w:w="3145" w:type="dxa"/>
          </w:tcPr>
          <w:p w14:paraId="504FD269" w14:textId="5E99BC05" w:rsidR="00CF78FD" w:rsidRP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  <w:r w:rsidRPr="00CF78FD"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  <w:t>TELEFON:</w:t>
            </w:r>
          </w:p>
        </w:tc>
        <w:tc>
          <w:tcPr>
            <w:tcW w:w="6345" w:type="dxa"/>
          </w:tcPr>
          <w:p w14:paraId="2147E994" w14:textId="77777777" w:rsid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</w:p>
        </w:tc>
      </w:tr>
      <w:tr w:rsidR="00CF78FD" w14:paraId="250C3EAA" w14:textId="77777777" w:rsidTr="00CF78FD">
        <w:tc>
          <w:tcPr>
            <w:tcW w:w="3145" w:type="dxa"/>
          </w:tcPr>
          <w:p w14:paraId="33D967BD" w14:textId="2336AE32" w:rsidR="00CF78FD" w:rsidRP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  <w:r w:rsidRPr="00CF78FD"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  <w:t>E-MAIL:</w:t>
            </w:r>
          </w:p>
        </w:tc>
        <w:tc>
          <w:tcPr>
            <w:tcW w:w="6345" w:type="dxa"/>
          </w:tcPr>
          <w:p w14:paraId="366D957A" w14:textId="77777777" w:rsid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</w:p>
        </w:tc>
      </w:tr>
      <w:tr w:rsidR="00CF78FD" w14:paraId="24CAC73D" w14:textId="77777777" w:rsidTr="0060220F">
        <w:trPr>
          <w:trHeight w:val="269"/>
        </w:trPr>
        <w:tc>
          <w:tcPr>
            <w:tcW w:w="3145" w:type="dxa"/>
          </w:tcPr>
          <w:p w14:paraId="61CCD553" w14:textId="23C6611D" w:rsidR="00CF78FD" w:rsidRPr="00943279" w:rsidRDefault="00C82D78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/>
                <w:bCs/>
                <w:color w:val="535353" w:themeColor="background2"/>
                <w:sz w:val="32"/>
                <w:szCs w:val="32"/>
              </w:rPr>
            </w:pPr>
            <w:r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  <w:t>INSTRUMENT:</w:t>
            </w:r>
          </w:p>
        </w:tc>
        <w:tc>
          <w:tcPr>
            <w:tcW w:w="6345" w:type="dxa"/>
          </w:tcPr>
          <w:p w14:paraId="0A20BBA1" w14:textId="77777777" w:rsid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</w:p>
        </w:tc>
      </w:tr>
    </w:tbl>
    <w:p w14:paraId="49EEB02D" w14:textId="77777777" w:rsidR="00CF78FD" w:rsidRDefault="00CF78FD" w:rsidP="00CF78FD">
      <w:pPr>
        <w:pStyle w:val="Body"/>
        <w:rPr>
          <w:b/>
          <w:bCs/>
          <w:color w:val="535353" w:themeColor="background2"/>
          <w:sz w:val="32"/>
          <w:szCs w:val="32"/>
          <w:lang w:val="ro-RO"/>
        </w:rPr>
      </w:pPr>
    </w:p>
    <w:p w14:paraId="46B8E55F" w14:textId="378DC5F3" w:rsidR="00CF78FD" w:rsidRPr="00CF78FD" w:rsidRDefault="00CF78FD" w:rsidP="00CF78FD">
      <w:pPr>
        <w:pStyle w:val="Body"/>
        <w:jc w:val="left"/>
        <w:rPr>
          <w:b/>
          <w:bCs/>
          <w:color w:val="C00000"/>
          <w:sz w:val="32"/>
          <w:szCs w:val="32"/>
        </w:rPr>
      </w:pPr>
    </w:p>
    <w:sectPr w:rsidR="00CF78FD" w:rsidRPr="00CF78FD">
      <w:headerReference w:type="default" r:id="rId7"/>
      <w:footerReference w:type="default" r:id="rId8"/>
      <w:pgSz w:w="11900" w:h="16840"/>
      <w:pgMar w:top="2520" w:right="1200" w:bottom="1800" w:left="1200" w:header="720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F4B3E" w14:textId="77777777" w:rsidR="00570754" w:rsidRDefault="00570754">
      <w:r>
        <w:separator/>
      </w:r>
    </w:p>
  </w:endnote>
  <w:endnote w:type="continuationSeparator" w:id="0">
    <w:p w14:paraId="2FB10D4C" w14:textId="77777777" w:rsidR="00570754" w:rsidRDefault="0057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Arial Unicode MS">
    <w:altName w:val="SimSu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 Thin">
    <w:altName w:val="Arial"/>
    <w:charset w:val="00"/>
    <w:family w:val="swiss"/>
    <w:pitch w:val="variable"/>
    <w:sig w:usb0="E00002EF" w:usb1="5000205B" w:usb2="00000002" w:usb3="00000000" w:csb0="0000009F" w:csb1="00000000"/>
  </w:font>
  <w:font w:name="Helvetica Neue UltraLight">
    <w:altName w:val="Arial"/>
    <w:charset w:val="00"/>
    <w:family w:val="auto"/>
    <w:pitch w:val="variable"/>
    <w:sig w:usb0="A00002FF" w:usb1="5000205B" w:usb2="00000002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8F0C8" w14:textId="77777777" w:rsidR="00053F23" w:rsidRPr="00534858" w:rsidRDefault="00000000">
    <w:pPr>
      <w:pStyle w:val="HeaderFooterA"/>
      <w:rPr>
        <w:lang w:val="ro-RO"/>
      </w:rPr>
    </w:pPr>
    <w:r w:rsidRPr="00534858">
      <w:rPr>
        <w:lang w:val="ro-RO"/>
      </w:rPr>
      <w:t xml:space="preserve">Teatrul Național de Operetă și Musical „Ion Dacian”, Bd. Octavian Goga, Nr. 1, București.; </w:t>
    </w:r>
    <w:hyperlink r:id="rId1" w:history="1">
      <w:r w:rsidR="00053F23" w:rsidRPr="00534858">
        <w:rPr>
          <w:rStyle w:val="Hyperlink0"/>
          <w:lang w:val="ro-RO"/>
        </w:rPr>
        <w:t>www.opereta.ro</w:t>
      </w:r>
    </w:hyperlink>
    <w:r w:rsidRPr="00534858">
      <w:rPr>
        <w:lang w:val="ro-RO"/>
      </w:rPr>
      <w:tab/>
    </w:r>
    <w:r w:rsidRPr="00534858">
      <w:rPr>
        <w:lang w:val="ro-RO"/>
      </w:rPr>
      <w:fldChar w:fldCharType="begin"/>
    </w:r>
    <w:r w:rsidRPr="00534858">
      <w:rPr>
        <w:lang w:val="ro-RO"/>
      </w:rPr>
      <w:instrText xml:space="preserve"> PAGE </w:instrText>
    </w:r>
    <w:r w:rsidRPr="00534858">
      <w:rPr>
        <w:lang w:val="ro-RO"/>
      </w:rPr>
      <w:fldChar w:fldCharType="separate"/>
    </w:r>
    <w:r w:rsidR="00534858" w:rsidRPr="00534858">
      <w:rPr>
        <w:noProof/>
        <w:lang w:val="ro-RO"/>
      </w:rPr>
      <w:t>1</w:t>
    </w:r>
    <w:r w:rsidRPr="00534858">
      <w:rPr>
        <w:lang w:val="ro-R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4C46A" w14:textId="77777777" w:rsidR="00570754" w:rsidRDefault="00570754">
      <w:r>
        <w:separator/>
      </w:r>
    </w:p>
  </w:footnote>
  <w:footnote w:type="continuationSeparator" w:id="0">
    <w:p w14:paraId="332ACA0A" w14:textId="77777777" w:rsidR="00570754" w:rsidRDefault="00570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7BB5" w14:textId="77777777" w:rsidR="00053F23" w:rsidRDefault="00000000">
    <w:pPr>
      <w:pStyle w:val="Body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55FE3D7" wp14:editId="3AB48353">
              <wp:simplePos x="0" y="0"/>
              <wp:positionH relativeFrom="page">
                <wp:posOffset>762000</wp:posOffset>
              </wp:positionH>
              <wp:positionV relativeFrom="page">
                <wp:posOffset>1028690</wp:posOffset>
              </wp:positionV>
              <wp:extent cx="6029665" cy="19"/>
              <wp:effectExtent l="0" t="0" r="0" b="0"/>
              <wp:wrapNone/>
              <wp:docPr id="1073741826" name="officeArt object" descr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29665" cy="19"/>
                      </a:xfrm>
                      <a:prstGeom prst="line">
                        <a:avLst/>
                      </a:prstGeom>
                      <a:noFill/>
                      <a:ln w="38100" cap="flat">
                        <a:solidFill>
                          <a:srgbClr val="DF422E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20055AD" id="officeArt object" o:spid="_x0000_s1026" alt="Line" style="position:absolute;flip:y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0pt,81pt" to="534.8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" strokecolor="#df422e" strokeweight="3pt">
              <v:stroke miterlimit="4"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3A1EE749" wp14:editId="4E9BB715">
              <wp:simplePos x="0" y="0"/>
              <wp:positionH relativeFrom="page">
                <wp:posOffset>762000</wp:posOffset>
              </wp:positionH>
              <wp:positionV relativeFrom="page">
                <wp:posOffset>9804400</wp:posOffset>
              </wp:positionV>
              <wp:extent cx="6030791" cy="4"/>
              <wp:effectExtent l="0" t="0" r="0" b="0"/>
              <wp:wrapNone/>
              <wp:docPr id="1073741827" name="officeArt object" descr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0791" cy="4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DF422E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C738176" id="officeArt object" o:spid="_x0000_s1026" alt="Line" style="position:absolute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0pt,772pt" to="534.85pt,7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" strokecolor="#df422e" strokeweight="1pt">
              <v:stroke miterlimit="4" joinstyle="miter"/>
              <w10:wrap anchorx="page" anchory="page"/>
            </v:line>
          </w:pict>
        </mc:Fallback>
      </mc:AlternateContent>
    </w:r>
    <w:r>
      <w:rPr>
        <w:noProof/>
      </w:rPr>
      <w:drawing>
        <wp:inline distT="0" distB="0" distL="0" distR="0" wp14:anchorId="46CB791E" wp14:editId="06F26199">
          <wp:extent cx="2052000" cy="447048"/>
          <wp:effectExtent l="0" t="0" r="5715" b="0"/>
          <wp:docPr id="1073741825" name="officeArt object" descr="Asset 3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sset 32.png" descr="Asset 32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9636" cy="45742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E7C08"/>
    <w:multiLevelType w:val="hybridMultilevel"/>
    <w:tmpl w:val="840C3B1A"/>
    <w:lvl w:ilvl="0" w:tplc="6A2A54FA">
      <w:start w:val="5"/>
      <w:numFmt w:val="bullet"/>
      <w:lvlText w:val="-"/>
      <w:lvlJc w:val="left"/>
      <w:pPr>
        <w:ind w:left="720" w:hanging="360"/>
      </w:pPr>
      <w:rPr>
        <w:rFonts w:ascii="Helvetica Neue Light" w:eastAsia="Arial Unicode MS" w:hAnsi="Helvetica Neue Light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469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8FD"/>
    <w:rsid w:val="000000C8"/>
    <w:rsid w:val="00053F23"/>
    <w:rsid w:val="00060F49"/>
    <w:rsid w:val="0008102D"/>
    <w:rsid w:val="00085A54"/>
    <w:rsid w:val="00096ACB"/>
    <w:rsid w:val="000F31B7"/>
    <w:rsid w:val="002A6E1B"/>
    <w:rsid w:val="002C08D4"/>
    <w:rsid w:val="002F7444"/>
    <w:rsid w:val="00317567"/>
    <w:rsid w:val="004C45B9"/>
    <w:rsid w:val="004F6410"/>
    <w:rsid w:val="00534858"/>
    <w:rsid w:val="00570754"/>
    <w:rsid w:val="0060220F"/>
    <w:rsid w:val="00633274"/>
    <w:rsid w:val="00923597"/>
    <w:rsid w:val="00943279"/>
    <w:rsid w:val="0097179C"/>
    <w:rsid w:val="00B151E6"/>
    <w:rsid w:val="00C82D78"/>
    <w:rsid w:val="00CF78FD"/>
    <w:rsid w:val="00E3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EBC4C"/>
  <w15:docId w15:val="{55D66687-113F-4852-9D5F-6E78526E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pacing w:before="120" w:after="120" w:line="288" w:lineRule="auto"/>
      <w:jc w:val="both"/>
    </w:pPr>
    <w:rPr>
      <w:rFonts w:ascii="Helvetica Neue Light" w:hAnsi="Helvetica Neue Light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A">
    <w:name w:val="Header &amp; Footer A"/>
    <w:pPr>
      <w:tabs>
        <w:tab w:val="center" w:pos="4750"/>
        <w:tab w:val="right" w:pos="9480"/>
      </w:tabs>
      <w:spacing w:line="288" w:lineRule="auto"/>
    </w:pPr>
    <w:rPr>
      <w:rFonts w:ascii="Helvetica Neue Thin" w:hAnsi="Helvetica Neue Thin" w:cs="Arial Unicode MS"/>
      <w:color w:val="000000"/>
      <w:sz w:val="16"/>
      <w:szCs w:val="16"/>
      <w:u w:color="60606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  <w:style w:type="paragraph" w:styleId="Header">
    <w:name w:val="header"/>
    <w:basedOn w:val="Normal"/>
    <w:link w:val="HeaderChar"/>
    <w:uiPriority w:val="99"/>
    <w:unhideWhenUsed/>
    <w:rsid w:val="005348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85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48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858"/>
    <w:rPr>
      <w:sz w:val="24"/>
      <w:szCs w:val="24"/>
    </w:rPr>
  </w:style>
  <w:style w:type="table" w:styleId="TableGrid">
    <w:name w:val="Table Grid"/>
    <w:basedOn w:val="TableNormal"/>
    <w:uiPriority w:val="39"/>
    <w:rsid w:val="00CF7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reta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9\Desktop\Template%20logo%20documents.dotx" TargetMode="Externa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"/>
        <a:ea typeface="Helvetica Neue"/>
        <a:cs typeface="Helvetica Neue"/>
      </a:minorFont>
    </a:fontScheme>
    <a:fmtScheme name="02_Modern_Business_Project_Propos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 Ultra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 Ultra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logo documents.dotx</Template>
  <TotalTime>36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pc19</dc:creator>
  <cp:lastModifiedBy>Alexandra Baicu</cp:lastModifiedBy>
  <cp:revision>5</cp:revision>
  <cp:lastPrinted>2026-04-24T09:10:00Z</cp:lastPrinted>
  <dcterms:created xsi:type="dcterms:W3CDTF">2026-02-02T13:33:00Z</dcterms:created>
  <dcterms:modified xsi:type="dcterms:W3CDTF">2026-08-12T13:34:00Z</dcterms:modified>
</cp:coreProperties>
</file>